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A9" w:rsidRPr="00E67089" w:rsidRDefault="000F07B8" w:rsidP="00430449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67089">
        <w:rPr>
          <w:rFonts w:ascii="Times New Roman" w:hAnsi="Times New Roman" w:cs="Times New Roman"/>
          <w:b/>
          <w:sz w:val="36"/>
          <w:szCs w:val="24"/>
        </w:rPr>
        <w:t>ELEKTRISK INSTALLASJON</w:t>
      </w:r>
    </w:p>
    <w:p w:rsidR="00EC0007" w:rsidRPr="00E67089" w:rsidRDefault="00EC0007" w:rsidP="00D070A9">
      <w:pPr>
        <w:jc w:val="both"/>
        <w:rPr>
          <w:rFonts w:ascii="Times New Roman" w:hAnsi="Times New Roman" w:cs="Times New Roman"/>
          <w:b/>
          <w:sz w:val="36"/>
          <w:szCs w:val="24"/>
        </w:rPr>
      </w:pP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4204"/>
      </w:tblGrid>
      <w:tr w:rsidR="00D070A9" w:rsidRPr="00E67089" w:rsidTr="00EC0007">
        <w:trPr>
          <w:trHeight w:val="75"/>
          <w:jc w:val="center"/>
        </w:trPr>
        <w:tc>
          <w:tcPr>
            <w:tcW w:w="5856" w:type="dxa"/>
            <w:vAlign w:val="center"/>
          </w:tcPr>
          <w:p w:rsidR="00D070A9" w:rsidRPr="00E67089" w:rsidRDefault="00EC0007" w:rsidP="00D070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E67089">
              <w:rPr>
                <w:noProof/>
                <w:lang w:val="nb-NO" w:eastAsia="nb-NO"/>
              </w:rPr>
              <w:drawing>
                <wp:inline distT="0" distB="0" distL="0" distR="0" wp14:anchorId="4F4E1B05" wp14:editId="026F5BFF">
                  <wp:extent cx="3314475" cy="682625"/>
                  <wp:effectExtent l="0" t="0" r="635" b="3175"/>
                  <wp:docPr id="3" name="Bilde 3" descr="cid:image004.png@01D16D4A.A946C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4.png@01D16D4A.A946C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67" cy="70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dxa"/>
            <w:vAlign w:val="center"/>
          </w:tcPr>
          <w:p w:rsidR="00D070A9" w:rsidRPr="00E67089" w:rsidRDefault="00EC0007" w:rsidP="00D070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nb-NO" w:eastAsia="nb-NO"/>
              </w:rPr>
              <w:drawing>
                <wp:inline distT="0" distB="0" distL="0" distR="0" wp14:anchorId="6134AB9B" wp14:editId="3CA846D1">
                  <wp:extent cx="1576917" cy="508000"/>
                  <wp:effectExtent l="0" t="0" r="4445" b="635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95" cy="51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0A9" w:rsidRPr="00E67089" w:rsidTr="00EC0007">
        <w:trPr>
          <w:jc w:val="center"/>
        </w:trPr>
        <w:tc>
          <w:tcPr>
            <w:tcW w:w="5856" w:type="dxa"/>
            <w:vAlign w:val="center"/>
          </w:tcPr>
          <w:p w:rsidR="00D070A9" w:rsidRPr="00E67089" w:rsidRDefault="00EC0007" w:rsidP="00D070A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nb-NO" w:eastAsia="fi-FI"/>
              </w:rPr>
            </w:pPr>
            <w:r w:rsidRPr="00E67089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nb-NO" w:eastAsia="nb-NO"/>
              </w:rPr>
              <w:drawing>
                <wp:inline distT="0" distB="0" distL="0" distR="0" wp14:anchorId="485AF39F" wp14:editId="644108FB">
                  <wp:extent cx="781050" cy="781050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dxa"/>
            <w:vAlign w:val="center"/>
          </w:tcPr>
          <w:p w:rsidR="00D070A9" w:rsidRPr="00E67089" w:rsidRDefault="00EC0007" w:rsidP="00D070A9">
            <w:pPr>
              <w:jc w:val="both"/>
              <w:rPr>
                <w:rFonts w:ascii="Times New Roman" w:hAnsi="Times New Roman" w:cs="Times New Roman"/>
                <w:noProof/>
                <w:lang w:val="nb-NO" w:eastAsia="fi-FI"/>
              </w:rPr>
            </w:pPr>
            <w:r w:rsidRPr="00E67089">
              <w:rPr>
                <w:noProof/>
                <w:lang w:val="nb-NO" w:eastAsia="nb-NO"/>
              </w:rPr>
              <w:drawing>
                <wp:inline distT="0" distB="0" distL="0" distR="0" wp14:anchorId="5E8D89C2" wp14:editId="76EACACA">
                  <wp:extent cx="1530350" cy="67467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14" cy="68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3827"/>
      </w:tblGrid>
      <w:tr w:rsidR="00D070A9" w:rsidRPr="00E67089" w:rsidTr="00D070A9">
        <w:trPr>
          <w:trHeight w:val="558"/>
        </w:trPr>
        <w:tc>
          <w:tcPr>
            <w:tcW w:w="7083" w:type="dxa"/>
            <w:vAlign w:val="center"/>
          </w:tcPr>
          <w:p w:rsidR="00D070A9" w:rsidRPr="00E67089" w:rsidRDefault="006D0F7C" w:rsidP="006D0F7C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b/>
                <w:sz w:val="22"/>
                <w:szCs w:val="22"/>
              </w:rPr>
              <w:t>Deltakers navn</w:t>
            </w:r>
          </w:p>
        </w:tc>
        <w:tc>
          <w:tcPr>
            <w:tcW w:w="3827" w:type="dxa"/>
            <w:vAlign w:val="center"/>
          </w:tcPr>
          <w:p w:rsidR="00D070A9" w:rsidRPr="00E67089" w:rsidRDefault="006D0F7C" w:rsidP="00D070A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Skole</w:t>
            </w:r>
          </w:p>
        </w:tc>
      </w:tr>
      <w:tr w:rsidR="00D070A9" w:rsidRPr="00E67089" w:rsidTr="00D070A9">
        <w:trPr>
          <w:trHeight w:val="608"/>
        </w:trPr>
        <w:tc>
          <w:tcPr>
            <w:tcW w:w="7083" w:type="dxa"/>
            <w:tcBorders>
              <w:bottom w:val="single" w:sz="4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070A9" w:rsidRPr="00E67089" w:rsidTr="00D070A9">
        <w:trPr>
          <w:trHeight w:val="608"/>
        </w:trPr>
        <w:tc>
          <w:tcPr>
            <w:tcW w:w="7083" w:type="dxa"/>
            <w:tcBorders>
              <w:left w:val="nil"/>
              <w:right w:val="nil"/>
            </w:tcBorders>
            <w:vAlign w:val="center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  <w:vAlign w:val="center"/>
          </w:tcPr>
          <w:p w:rsidR="00D070A9" w:rsidRPr="00E67089" w:rsidRDefault="00D070A9" w:rsidP="00D070A9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</w:tr>
      <w:tr w:rsidR="00D070A9" w:rsidRPr="00E67089" w:rsidTr="00D070A9">
        <w:trPr>
          <w:trHeight w:val="608"/>
        </w:trPr>
        <w:tc>
          <w:tcPr>
            <w:tcW w:w="7083" w:type="dxa"/>
            <w:vAlign w:val="center"/>
          </w:tcPr>
          <w:p w:rsidR="00D070A9" w:rsidRPr="00E67089" w:rsidRDefault="006D0F7C" w:rsidP="00D070A9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Dommere </w:t>
            </w:r>
          </w:p>
        </w:tc>
        <w:tc>
          <w:tcPr>
            <w:tcW w:w="3827" w:type="dxa"/>
            <w:vAlign w:val="center"/>
          </w:tcPr>
          <w:p w:rsidR="00D070A9" w:rsidRPr="00E67089" w:rsidRDefault="006D0F7C" w:rsidP="00D070A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b/>
                <w:sz w:val="22"/>
                <w:szCs w:val="22"/>
              </w:rPr>
              <w:t>Skole</w:t>
            </w:r>
          </w:p>
        </w:tc>
      </w:tr>
      <w:tr w:rsidR="006D0F7C" w:rsidRPr="00E67089" w:rsidTr="00D070A9">
        <w:trPr>
          <w:trHeight w:val="608"/>
        </w:trPr>
        <w:tc>
          <w:tcPr>
            <w:tcW w:w="7083" w:type="dxa"/>
            <w:vAlign w:val="center"/>
          </w:tcPr>
          <w:p w:rsidR="006D0F7C" w:rsidRPr="00E67089" w:rsidRDefault="006D0F7C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Gjermund Hansen </w:t>
            </w:r>
          </w:p>
        </w:tc>
        <w:tc>
          <w:tcPr>
            <w:tcW w:w="3827" w:type="dxa"/>
            <w:vAlign w:val="center"/>
          </w:tcPr>
          <w:p w:rsidR="006D0F7C" w:rsidRPr="00E67089" w:rsidRDefault="006D0F7C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Kirkenes</w:t>
            </w:r>
          </w:p>
        </w:tc>
      </w:tr>
      <w:tr w:rsidR="006D0F7C" w:rsidRPr="00E67089" w:rsidTr="00D070A9">
        <w:trPr>
          <w:trHeight w:val="608"/>
        </w:trPr>
        <w:tc>
          <w:tcPr>
            <w:tcW w:w="7083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Jan Helge Mikkelsen</w:t>
            </w:r>
          </w:p>
        </w:tc>
        <w:tc>
          <w:tcPr>
            <w:tcW w:w="3827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Lakselv </w:t>
            </w:r>
          </w:p>
        </w:tc>
      </w:tr>
      <w:tr w:rsidR="006D0F7C" w:rsidRPr="00E67089" w:rsidTr="00D070A9">
        <w:trPr>
          <w:trHeight w:val="608"/>
        </w:trPr>
        <w:tc>
          <w:tcPr>
            <w:tcW w:w="7083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Johnny Danielsen</w:t>
            </w:r>
          </w:p>
        </w:tc>
        <w:tc>
          <w:tcPr>
            <w:tcW w:w="3827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Alta </w:t>
            </w:r>
          </w:p>
        </w:tc>
      </w:tr>
      <w:tr w:rsidR="006D0F7C" w:rsidRPr="00E67089" w:rsidTr="00D070A9">
        <w:trPr>
          <w:trHeight w:val="608"/>
        </w:trPr>
        <w:tc>
          <w:tcPr>
            <w:tcW w:w="7083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Jan Magne Gaare</w:t>
            </w:r>
          </w:p>
        </w:tc>
        <w:tc>
          <w:tcPr>
            <w:tcW w:w="3827" w:type="dxa"/>
            <w:vAlign w:val="center"/>
          </w:tcPr>
          <w:p w:rsidR="006D0F7C" w:rsidRPr="00E67089" w:rsidRDefault="000F07B8" w:rsidP="006D0F7C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6708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Nordkapp </w:t>
            </w:r>
          </w:p>
        </w:tc>
      </w:tr>
    </w:tbl>
    <w:p w:rsidR="00D070A9" w:rsidRPr="00E67089" w:rsidRDefault="00D070A9" w:rsidP="00D070A9">
      <w:pPr>
        <w:pStyle w:val="textbox"/>
        <w:shd w:val="clear" w:color="auto" w:fill="FFFFFF"/>
        <w:spacing w:after="0"/>
        <w:rPr>
          <w:b/>
        </w:rPr>
      </w:pPr>
    </w:p>
    <w:p w:rsidR="00D070A9" w:rsidRPr="00E67089" w:rsidRDefault="00D070A9" w:rsidP="00D070A9">
      <w:pPr>
        <w:pStyle w:val="textbox"/>
        <w:shd w:val="clear" w:color="auto" w:fill="FFFFFF"/>
        <w:spacing w:after="0"/>
        <w:rPr>
          <w:b/>
        </w:rPr>
      </w:pPr>
    </w:p>
    <w:p w:rsidR="00D070A9" w:rsidRPr="00E67089" w:rsidRDefault="00D070A9" w:rsidP="00D070A9">
      <w:pPr>
        <w:pStyle w:val="textbox"/>
        <w:shd w:val="clear" w:color="auto" w:fill="FFFFFF"/>
        <w:spacing w:after="0"/>
        <w:rPr>
          <w:b/>
        </w:rPr>
      </w:pPr>
    </w:p>
    <w:p w:rsidR="00D070A9" w:rsidRPr="00E67089" w:rsidRDefault="00D070A9" w:rsidP="00D070A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67089">
        <w:rPr>
          <w:b/>
        </w:rPr>
        <w:br w:type="page"/>
      </w:r>
    </w:p>
    <w:p w:rsidR="00D070A9" w:rsidRPr="00E67089" w:rsidRDefault="00CB13F4" w:rsidP="00E539CA">
      <w:pPr>
        <w:pStyle w:val="Overskrift1"/>
      </w:pPr>
      <w:r w:rsidRPr="00E67089">
        <w:lastRenderedPageBreak/>
        <w:t xml:space="preserve">Beskrivelse av </w:t>
      </w:r>
      <w:r w:rsidR="00E539CA" w:rsidRPr="00E67089">
        <w:t>konkurranseoppgaven</w:t>
      </w:r>
    </w:p>
    <w:p w:rsidR="00EB7E28" w:rsidRPr="00E67089" w:rsidRDefault="00EB7E28" w:rsidP="00D070A9">
      <w:pPr>
        <w:pStyle w:val="textbox"/>
        <w:shd w:val="clear" w:color="auto" w:fill="FFFFFF"/>
        <w:spacing w:after="0"/>
        <w:jc w:val="both"/>
      </w:pPr>
      <w:r w:rsidRPr="00E67089">
        <w:t xml:space="preserve">Du skal planlegge, montere, koble opp og sette i drift </w:t>
      </w:r>
      <w:r w:rsidR="004438D8" w:rsidRPr="00E67089">
        <w:t xml:space="preserve">det elektriske anlegget </w:t>
      </w:r>
      <w:r w:rsidRPr="00E67089">
        <w:t>gitt i vedlagt dokumentasjon</w:t>
      </w:r>
      <w:r w:rsidR="004438D8" w:rsidRPr="00E67089">
        <w:t xml:space="preserve">. Alt utstyr skal installeres </w:t>
      </w:r>
      <w:r w:rsidR="006E2943" w:rsidRPr="00E67089">
        <w:t xml:space="preserve">i samsvar med </w:t>
      </w:r>
      <w:r w:rsidR="00990E33">
        <w:t xml:space="preserve">regler for </w:t>
      </w:r>
      <w:r w:rsidR="00E539CA" w:rsidRPr="00E67089">
        <w:t xml:space="preserve">HMS og </w:t>
      </w:r>
      <w:r w:rsidR="006E2943" w:rsidRPr="00E67089">
        <w:t>elektriske sikkerhetsforskrifter</w:t>
      </w:r>
      <w:r w:rsidR="004438D8" w:rsidRPr="00E67089">
        <w:t>.</w:t>
      </w:r>
      <w:r w:rsidR="006E2943" w:rsidRPr="00E67089">
        <w:t xml:space="preserve"> </w:t>
      </w:r>
      <w:r w:rsidR="006A66FC" w:rsidRPr="00E67089">
        <w:t>Anlegget skal settes i drift innen tilgjengelig tid.</w:t>
      </w:r>
    </w:p>
    <w:p w:rsidR="00584DEE" w:rsidRPr="00E67089" w:rsidRDefault="0002650D" w:rsidP="00D070A9">
      <w:pPr>
        <w:pStyle w:val="textbox"/>
        <w:shd w:val="clear" w:color="auto" w:fill="FFFFFF"/>
        <w:spacing w:before="0" w:beforeAutospacing="0" w:after="0"/>
      </w:pPr>
      <w:r w:rsidRPr="00E67089">
        <w:t>Oppgaven inneholder f</w:t>
      </w:r>
      <w:r w:rsidR="00584DEE" w:rsidRPr="00E67089">
        <w:t xml:space="preserve">ølgende </w:t>
      </w:r>
      <w:r w:rsidRPr="00E67089">
        <w:t>dokumenter:</w:t>
      </w:r>
    </w:p>
    <w:p w:rsidR="00D070A9" w:rsidRPr="00E67089" w:rsidRDefault="00853ACF" w:rsidP="00D070A9">
      <w:pPr>
        <w:pStyle w:val="textbox"/>
        <w:numPr>
          <w:ilvl w:val="0"/>
          <w:numId w:val="3"/>
        </w:numPr>
        <w:shd w:val="clear" w:color="auto" w:fill="FFFFFF"/>
        <w:spacing w:after="0"/>
      </w:pPr>
      <w:r w:rsidRPr="00E67089">
        <w:t>F</w:t>
      </w:r>
      <w:r w:rsidR="009A56EB" w:rsidRPr="00E67089">
        <w:t xml:space="preserve">unksjonsbeskrivelse av </w:t>
      </w:r>
      <w:r w:rsidRPr="00E67089">
        <w:t>det elektriske anlegget</w:t>
      </w:r>
    </w:p>
    <w:p w:rsidR="00D070A9" w:rsidRPr="00E67089" w:rsidRDefault="00B9347C" w:rsidP="00D070A9">
      <w:pPr>
        <w:pStyle w:val="textbox"/>
        <w:numPr>
          <w:ilvl w:val="0"/>
          <w:numId w:val="3"/>
        </w:numPr>
        <w:shd w:val="clear" w:color="auto" w:fill="FFFFFF"/>
        <w:spacing w:after="0"/>
      </w:pPr>
      <w:r w:rsidRPr="00E67089">
        <w:t>Plantegning - énlinjeskjema</w:t>
      </w:r>
    </w:p>
    <w:p w:rsidR="00D070A9" w:rsidRPr="00E67089" w:rsidRDefault="00DF3086" w:rsidP="00D070A9">
      <w:pPr>
        <w:pStyle w:val="textbox"/>
        <w:numPr>
          <w:ilvl w:val="0"/>
          <w:numId w:val="3"/>
        </w:numPr>
        <w:shd w:val="clear" w:color="auto" w:fill="FFFFFF"/>
        <w:spacing w:after="0"/>
      </w:pPr>
      <w:r w:rsidRPr="00E67089">
        <w:t>Installasjons</w:t>
      </w:r>
      <w:r w:rsidR="00837D83" w:rsidRPr="00E67089">
        <w:t xml:space="preserve">tegning </w:t>
      </w:r>
      <w:r w:rsidRPr="00E67089">
        <w:t>–</w:t>
      </w:r>
      <w:r w:rsidR="00853ACF" w:rsidRPr="00E67089">
        <w:t xml:space="preserve"> </w:t>
      </w:r>
      <w:r w:rsidRPr="00E67089">
        <w:t xml:space="preserve">målsatt </w:t>
      </w:r>
      <w:r w:rsidR="00353E60" w:rsidRPr="00E67089">
        <w:t>i mm</w:t>
      </w:r>
    </w:p>
    <w:p w:rsidR="00D070A9" w:rsidRPr="00E67089" w:rsidRDefault="00A54C3A" w:rsidP="00D070A9">
      <w:pPr>
        <w:pStyle w:val="textbox"/>
        <w:numPr>
          <w:ilvl w:val="0"/>
          <w:numId w:val="3"/>
        </w:numPr>
        <w:shd w:val="clear" w:color="auto" w:fill="FFFFFF"/>
        <w:spacing w:after="0"/>
      </w:pPr>
      <w:r w:rsidRPr="00E67089">
        <w:t xml:space="preserve">Kursfortegnelse </w:t>
      </w:r>
    </w:p>
    <w:p w:rsidR="00A54C3A" w:rsidRPr="00E67089" w:rsidRDefault="00A54C3A" w:rsidP="00D070A9">
      <w:pPr>
        <w:pStyle w:val="textbox"/>
        <w:shd w:val="clear" w:color="auto" w:fill="FFFFFF"/>
        <w:spacing w:after="0"/>
      </w:pPr>
      <w:r w:rsidRPr="00E67089">
        <w:t>Totalt 6 timer er satt av til oppdraget.</w:t>
      </w:r>
    </w:p>
    <w:p w:rsidR="00A54C3A" w:rsidRPr="00E67089" w:rsidRDefault="00A54C3A" w:rsidP="00D070A9">
      <w:pPr>
        <w:pStyle w:val="textbox"/>
        <w:shd w:val="clear" w:color="auto" w:fill="FFFFFF"/>
        <w:spacing w:after="0"/>
      </w:pPr>
    </w:p>
    <w:p w:rsidR="00D070A9" w:rsidRPr="00E67089" w:rsidRDefault="00471C9B" w:rsidP="00E539CA">
      <w:pPr>
        <w:pStyle w:val="Overskrift1"/>
      </w:pPr>
      <w:r w:rsidRPr="00E67089">
        <w:t xml:space="preserve">Vurdering </w:t>
      </w:r>
      <w:r w:rsidR="006D26E1" w:rsidRPr="00E67089">
        <w:t>av konkurra</w:t>
      </w:r>
      <w:r w:rsidRPr="00E67089">
        <w:t>n</w:t>
      </w:r>
      <w:r w:rsidR="006D26E1" w:rsidRPr="00E67089">
        <w:t>seoppgaven</w:t>
      </w:r>
    </w:p>
    <w:p w:rsidR="006D26E1" w:rsidRPr="00E67089" w:rsidRDefault="006D26E1" w:rsidP="00D070A9">
      <w:pPr>
        <w:pStyle w:val="textbox"/>
        <w:shd w:val="clear" w:color="auto" w:fill="FFFFFF"/>
        <w:spacing w:after="0"/>
      </w:pPr>
      <w:r w:rsidRPr="00E67089">
        <w:t xml:space="preserve">Oppgaven blir </w:t>
      </w:r>
      <w:r w:rsidR="00471C9B" w:rsidRPr="00E67089">
        <w:t xml:space="preserve">vurdert </w:t>
      </w:r>
      <w:r w:rsidRPr="00E67089">
        <w:t>på en skala fra 0 til 100 poeng.</w:t>
      </w:r>
    </w:p>
    <w:p w:rsidR="006D26E1" w:rsidRPr="00E67089" w:rsidRDefault="006D26E1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HMS og elsikkerhet</w:t>
      </w:r>
      <w:r w:rsidRPr="00E67089">
        <w:tab/>
      </w:r>
      <w:r w:rsidRPr="00E67089">
        <w:tab/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Pr="00E67089">
        <w:t>14p</w:t>
      </w:r>
    </w:p>
    <w:p w:rsidR="006D26E1" w:rsidRPr="00E67089" w:rsidRDefault="001825BA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Idriftsettelse, testing og funksjon</w:t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="0074023A">
        <w:t>17</w:t>
      </w:r>
      <w:r w:rsidRPr="00E67089">
        <w:t>p</w:t>
      </w:r>
    </w:p>
    <w:p w:rsidR="001825BA" w:rsidRPr="00E67089" w:rsidRDefault="003B7E04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 xml:space="preserve">Kretsdesign </w:t>
      </w:r>
      <w:r w:rsidRPr="00E67089">
        <w:tab/>
      </w:r>
      <w:r w:rsidRPr="00E67089">
        <w:tab/>
      </w:r>
      <w:r w:rsidRPr="00E67089">
        <w:tab/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Pr="00E67089">
        <w:t>25p</w:t>
      </w:r>
    </w:p>
    <w:p w:rsidR="003B7E04" w:rsidRPr="00E67089" w:rsidRDefault="007B7F1E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Festing av utstyr og ledere</w:t>
      </w:r>
      <w:r w:rsidRPr="00E67089">
        <w:tab/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="0074023A">
        <w:t>13</w:t>
      </w:r>
      <w:r w:rsidRPr="00E67089">
        <w:t>p</w:t>
      </w:r>
    </w:p>
    <w:p w:rsidR="00125614" w:rsidRPr="00E67089" w:rsidRDefault="00125614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Kabling og koblinger</w:t>
      </w:r>
      <w:r w:rsidRPr="00E67089">
        <w:tab/>
      </w:r>
      <w:r w:rsidRPr="00E67089">
        <w:tab/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Pr="00E67089">
        <w:t>12p</w:t>
      </w:r>
    </w:p>
    <w:p w:rsidR="00125614" w:rsidRPr="00E67089" w:rsidRDefault="00762DCB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Brukerservice og dokumentasjon</w:t>
      </w:r>
      <w:r w:rsidRPr="00E67089">
        <w:tab/>
      </w:r>
      <w:r w:rsidRPr="00E67089">
        <w:tab/>
      </w:r>
      <w:r w:rsidR="002C2566" w:rsidRPr="00E67089">
        <w:tab/>
      </w:r>
      <w:r w:rsidR="002C2566" w:rsidRPr="00E67089">
        <w:tab/>
      </w:r>
      <w:r w:rsidRPr="00E67089">
        <w:t>11p</w:t>
      </w:r>
    </w:p>
    <w:p w:rsidR="00762DCB" w:rsidRPr="00E67089" w:rsidRDefault="00762DCB" w:rsidP="00D070A9">
      <w:pPr>
        <w:pStyle w:val="textbox"/>
        <w:numPr>
          <w:ilvl w:val="0"/>
          <w:numId w:val="4"/>
        </w:numPr>
        <w:shd w:val="clear" w:color="auto" w:fill="FFFFFF"/>
        <w:spacing w:after="0"/>
      </w:pPr>
      <w:r w:rsidRPr="00E67089">
        <w:t>Bærekraftig utvikling, entreprenørskap og holdninger</w:t>
      </w:r>
      <w:r w:rsidR="002C2566" w:rsidRPr="00E67089">
        <w:tab/>
        <w:t xml:space="preserve"> 8p</w:t>
      </w:r>
    </w:p>
    <w:p w:rsidR="00D070A9" w:rsidRPr="00E67089" w:rsidRDefault="00D070A9" w:rsidP="00D070A9">
      <w:pPr>
        <w:pStyle w:val="textbox"/>
        <w:shd w:val="clear" w:color="auto" w:fill="FFFFFF"/>
        <w:spacing w:before="0" w:beforeAutospacing="0" w:after="0" w:afterAutospacing="0"/>
      </w:pPr>
    </w:p>
    <w:p w:rsidR="002C2566" w:rsidRPr="00E67089" w:rsidRDefault="002C2566" w:rsidP="00D070A9">
      <w:pPr>
        <w:pStyle w:val="textbox"/>
        <w:shd w:val="clear" w:color="auto" w:fill="FFFFFF"/>
        <w:spacing w:before="0" w:beforeAutospacing="0" w:after="0"/>
        <w:jc w:val="both"/>
      </w:pPr>
      <w:r w:rsidRPr="00E67089">
        <w:t xml:space="preserve">I vurderingen </w:t>
      </w:r>
      <w:r w:rsidR="00471C9B" w:rsidRPr="00E67089">
        <w:t xml:space="preserve">skal </w:t>
      </w:r>
      <w:r w:rsidRPr="00E67089">
        <w:t xml:space="preserve">alle dommere </w:t>
      </w:r>
      <w:r w:rsidR="00471C9B" w:rsidRPr="00E67089">
        <w:t xml:space="preserve">vurdere </w:t>
      </w:r>
      <w:r w:rsidRPr="00E67089">
        <w:t xml:space="preserve">følgende </w:t>
      </w:r>
      <w:r w:rsidR="00471C9B" w:rsidRPr="00E67089">
        <w:t>emner</w:t>
      </w:r>
      <w:r w:rsidRPr="00E67089">
        <w:t xml:space="preserve">: </w:t>
      </w:r>
      <w:r w:rsidR="00A4710B" w:rsidRPr="00E67089">
        <w:t>«</w:t>
      </w:r>
      <w:r w:rsidR="00471C9B" w:rsidRPr="00E67089">
        <w:t>HMS</w:t>
      </w:r>
      <w:r w:rsidRPr="00E67089">
        <w:t xml:space="preserve"> og elsikkerhet</w:t>
      </w:r>
      <w:r w:rsidR="00A4710B" w:rsidRPr="00E67089">
        <w:t>»</w:t>
      </w:r>
      <w:r w:rsidRPr="00E67089">
        <w:t xml:space="preserve"> </w:t>
      </w:r>
      <w:r w:rsidR="00471C9B" w:rsidRPr="00E67089">
        <w:t xml:space="preserve">og </w:t>
      </w:r>
      <w:r w:rsidR="00A4710B" w:rsidRPr="00E67089">
        <w:t>«</w:t>
      </w:r>
      <w:r w:rsidR="00471C9B" w:rsidRPr="00E67089">
        <w:t>B</w:t>
      </w:r>
      <w:r w:rsidRPr="00E67089">
        <w:t>ærekraftig utvikling, entreprenørskap og holdninger</w:t>
      </w:r>
      <w:r w:rsidR="00A4710B" w:rsidRPr="00E67089">
        <w:t>»</w:t>
      </w:r>
      <w:r w:rsidRPr="00E67089">
        <w:t>. Andre elementer i evalueringen vil bli delt slik at de samme dommerne vil evaluere det samme evalueringsmålet fra alle konkurrentene.</w:t>
      </w:r>
    </w:p>
    <w:p w:rsidR="00A4710B" w:rsidRPr="00E67089" w:rsidRDefault="00A4710B" w:rsidP="00D070A9">
      <w:pPr>
        <w:pStyle w:val="textbox"/>
        <w:shd w:val="clear" w:color="auto" w:fill="FFFFFF"/>
        <w:spacing w:after="0"/>
        <w:jc w:val="both"/>
      </w:pPr>
      <w:r w:rsidRPr="00E67089">
        <w:t>Hvis det op</w:t>
      </w:r>
      <w:r w:rsidR="003D19C8" w:rsidRPr="00E67089">
        <w:t xml:space="preserve">pstår problemer i arbeidet ditt kan du henvende deg til </w:t>
      </w:r>
      <w:r w:rsidRPr="00E67089">
        <w:t>dommerne for</w:t>
      </w:r>
      <w:r w:rsidR="003D19C8" w:rsidRPr="00E67089">
        <w:t xml:space="preserve"> avklaring</w:t>
      </w:r>
      <w:r w:rsidRPr="00E67089">
        <w:t xml:space="preserve">. Spørsmål vedrørende </w:t>
      </w:r>
      <w:r w:rsidR="003D19C8" w:rsidRPr="00E67089">
        <w:t>arrangement</w:t>
      </w:r>
      <w:r w:rsidRPr="00E67089">
        <w:t>, forsyningssvikt eller ødelagt utstyr påvirker ikke evalueringen. Spørsmål om det faktiske installasjonsarbeidet og det forespurte rådet vil påvirke evalueringen</w:t>
      </w:r>
      <w:r w:rsidR="003D19C8" w:rsidRPr="00E67089">
        <w:t>.</w:t>
      </w:r>
    </w:p>
    <w:p w:rsidR="00A53B2B" w:rsidRPr="00E67089" w:rsidRDefault="00A53B2B" w:rsidP="00D070A9">
      <w:pPr>
        <w:pStyle w:val="textbox"/>
        <w:shd w:val="clear" w:color="auto" w:fill="FFFFFF"/>
        <w:spacing w:after="0"/>
      </w:pPr>
      <w:r w:rsidRPr="00E67089">
        <w:t xml:space="preserve">Dommeren </w:t>
      </w:r>
      <w:r w:rsidR="009C4D85" w:rsidRPr="00E67089">
        <w:t>på</w:t>
      </w:r>
      <w:r w:rsidRPr="00E67089">
        <w:t xml:space="preserve">peker bare </w:t>
      </w:r>
      <w:r w:rsidR="009C4D85" w:rsidRPr="00E67089">
        <w:t>é</w:t>
      </w:r>
      <w:r w:rsidRPr="00E67089">
        <w:t xml:space="preserve">n gang på at risikoen for </w:t>
      </w:r>
      <w:r w:rsidR="009C4D85" w:rsidRPr="00E67089">
        <w:t>HMS og el</w:t>
      </w:r>
      <w:r w:rsidRPr="00E67089">
        <w:t xml:space="preserve">sikkerhet er kompromittert. Hvis du gjentatte ganger truer </w:t>
      </w:r>
      <w:r w:rsidR="009C4D85" w:rsidRPr="00E67089">
        <w:t>HMS og elsikkerhet</w:t>
      </w:r>
      <w:r w:rsidRPr="00E67089">
        <w:t xml:space="preserve">, </w:t>
      </w:r>
      <w:r w:rsidR="009C4D85" w:rsidRPr="00E67089">
        <w:t xml:space="preserve">vil </w:t>
      </w:r>
      <w:r w:rsidR="00BB1802" w:rsidRPr="00E67089">
        <w:t>dommerne</w:t>
      </w:r>
      <w:r w:rsidRPr="00E67089">
        <w:t xml:space="preserve"> </w:t>
      </w:r>
      <w:r w:rsidR="009C4D85" w:rsidRPr="00E67089">
        <w:t xml:space="preserve">umiddelbart avbryte </w:t>
      </w:r>
      <w:r w:rsidRPr="00E67089">
        <w:t xml:space="preserve">arbeidet ditt og </w:t>
      </w:r>
      <w:r w:rsidR="00BB1802" w:rsidRPr="00E67089">
        <w:t xml:space="preserve">oppgaven </w:t>
      </w:r>
      <w:r w:rsidRPr="00E67089">
        <w:t>din blir avvist</w:t>
      </w:r>
      <w:r w:rsidR="00BB1802" w:rsidRPr="00E67089">
        <w:t>.</w:t>
      </w:r>
    </w:p>
    <w:p w:rsidR="001C335A" w:rsidRPr="00E67089" w:rsidRDefault="001C335A" w:rsidP="00D070A9">
      <w:pPr>
        <w:pStyle w:val="textbox"/>
        <w:shd w:val="clear" w:color="auto" w:fill="FFFFFF"/>
        <w:spacing w:after="0"/>
      </w:pPr>
      <w:r w:rsidRPr="00E67089">
        <w:t xml:space="preserve">Konkurrenten må bruke arbeidsklær og –fottøy </w:t>
      </w:r>
      <w:r w:rsidR="00FE7611" w:rsidRPr="00E67089">
        <w:t xml:space="preserve">i tillegg til </w:t>
      </w:r>
      <w:r w:rsidRPr="00E67089">
        <w:t>personlig verneutrustning gjenn</w:t>
      </w:r>
      <w:r w:rsidR="00FE7611" w:rsidRPr="00E67089">
        <w:t xml:space="preserve">om </w:t>
      </w:r>
      <w:r w:rsidR="00FD77C2" w:rsidRPr="00E67089">
        <w:t>hele konkurransen</w:t>
      </w:r>
      <w:r w:rsidR="00FE7611" w:rsidRPr="00E67089">
        <w:t>.</w:t>
      </w:r>
      <w:r w:rsidRPr="00E67089">
        <w:t xml:space="preserve"> </w:t>
      </w:r>
      <w:r w:rsidR="00FE7611" w:rsidRPr="00E67089">
        <w:t>K</w:t>
      </w:r>
      <w:r w:rsidRPr="00E67089">
        <w:t>onkurrent</w:t>
      </w:r>
      <w:r w:rsidR="00FD77C2" w:rsidRPr="00E67089">
        <w:t>en</w:t>
      </w:r>
      <w:r w:rsidRPr="00E67089">
        <w:t xml:space="preserve"> </w:t>
      </w:r>
      <w:r w:rsidR="002E6F0E" w:rsidRPr="00E67089">
        <w:t>må disponere et</w:t>
      </w:r>
      <w:r w:rsidRPr="00E67089">
        <w:t xml:space="preserve"> personlig måle</w:t>
      </w:r>
      <w:r w:rsidR="00274D31">
        <w:t>instrument</w:t>
      </w:r>
      <w:r w:rsidRPr="00E67089">
        <w:t xml:space="preserve"> som er egnet for å detektere </w:t>
      </w:r>
      <w:r w:rsidR="00274D31">
        <w:t xml:space="preserve">om det er spenning påsatt, </w:t>
      </w:r>
      <w:bookmarkStart w:id="0" w:name="_GoBack"/>
      <w:bookmarkEnd w:id="0"/>
      <w:r w:rsidRPr="00E67089">
        <w:t>som kan gi elektrisk sikkerhet i alle situasjoner under konkurransen. I tillegg må konkurrenten ha sine egne personlige håndverktøy</w:t>
      </w:r>
      <w:r w:rsidR="00FD77C2" w:rsidRPr="00E67089">
        <w:t>.</w:t>
      </w:r>
    </w:p>
    <w:p w:rsidR="005322C1" w:rsidRPr="00E67089" w:rsidRDefault="00335B86" w:rsidP="00D070A9">
      <w:pPr>
        <w:pStyle w:val="textbox"/>
        <w:shd w:val="clear" w:color="auto" w:fill="FFFFFF"/>
        <w:spacing w:after="0"/>
      </w:pPr>
      <w:r w:rsidRPr="00E67089">
        <w:lastRenderedPageBreak/>
        <w:t xml:space="preserve">Deltakeren må også </w:t>
      </w:r>
      <w:r w:rsidR="005322C1" w:rsidRPr="00E67089">
        <w:t>bringe med seg personlig</w:t>
      </w:r>
      <w:r w:rsidR="00990E33">
        <w:t>e</w:t>
      </w:r>
      <w:r w:rsidR="005322C1" w:rsidRPr="00E67089">
        <w:t xml:space="preserve"> måleinstrument</w:t>
      </w:r>
      <w:r w:rsidR="00990E33">
        <w:t>er</w:t>
      </w:r>
      <w:r w:rsidR="005322C1" w:rsidRPr="00E67089">
        <w:t xml:space="preserve"> som er godkjent for </w:t>
      </w:r>
      <w:r w:rsidRPr="00E67089">
        <w:t xml:space="preserve">å utføre målinger i forbindelse med idriftsettelse </w:t>
      </w:r>
      <w:r w:rsidR="005322C1" w:rsidRPr="00E67089">
        <w:t>av anlegget.</w:t>
      </w:r>
    </w:p>
    <w:p w:rsidR="00D070A9" w:rsidRPr="00E67089" w:rsidRDefault="005322C1" w:rsidP="00E539CA">
      <w:pPr>
        <w:pStyle w:val="Overskrift1"/>
      </w:pPr>
      <w:r w:rsidRPr="00E67089">
        <w:t xml:space="preserve">Tidsskjema </w:t>
      </w:r>
      <w:r w:rsidR="00D070A9" w:rsidRPr="00E67089">
        <w:t>(</w:t>
      </w:r>
      <w:r w:rsidRPr="00E67089">
        <w:t>vil endres</w:t>
      </w:r>
      <w:r w:rsidR="00D070A9" w:rsidRPr="00E67089">
        <w:t>)</w:t>
      </w:r>
    </w:p>
    <w:p w:rsidR="00D070A9" w:rsidRPr="00E67089" w:rsidRDefault="005322C1" w:rsidP="00D070A9">
      <w:pPr>
        <w:pStyle w:val="textbox"/>
        <w:shd w:val="clear" w:color="auto" w:fill="FFFFFF"/>
        <w:spacing w:before="0" w:beforeAutospacing="0" w:after="0" w:afterAutospacing="0"/>
        <w:rPr>
          <w:u w:val="single"/>
        </w:rPr>
      </w:pPr>
      <w:r w:rsidRPr="00E67089">
        <w:rPr>
          <w:u w:val="single"/>
        </w:rPr>
        <w:t xml:space="preserve">Onsdag </w:t>
      </w:r>
      <w:r w:rsidR="00D070A9" w:rsidRPr="00E67089">
        <w:rPr>
          <w:u w:val="single"/>
        </w:rPr>
        <w:t>18.4.</w:t>
      </w:r>
    </w:p>
    <w:p w:rsidR="00D070A9" w:rsidRPr="00E67089" w:rsidRDefault="00E46AC4" w:rsidP="00D070A9">
      <w:pPr>
        <w:pStyle w:val="textbox"/>
        <w:shd w:val="clear" w:color="auto" w:fill="FFFFFF"/>
        <w:spacing w:before="0" w:beforeAutospacing="0" w:after="0" w:afterAutospacing="0"/>
      </w:pPr>
      <w:r w:rsidRPr="00E67089">
        <w:t>fra 8.45 -</w:t>
      </w:r>
      <w:r w:rsidR="00083212" w:rsidRPr="00E67089">
        <w:t xml:space="preserve"> 9.30</w:t>
      </w:r>
      <w:r w:rsidR="00083212" w:rsidRPr="00E67089">
        <w:tab/>
        <w:t>D</w:t>
      </w:r>
      <w:r w:rsidR="005322C1" w:rsidRPr="00E67089">
        <w:t>ommere og deltakere møtes</w:t>
      </w:r>
      <w:r w:rsidR="00D070A9" w:rsidRPr="00E67089">
        <w:t>.</w:t>
      </w:r>
      <w:r w:rsidR="00D070A9" w:rsidRPr="00E67089">
        <w:br/>
        <w:t xml:space="preserve">9.30 </w:t>
      </w:r>
      <w:r w:rsidRPr="00E67089">
        <w:t>-</w:t>
      </w:r>
      <w:r w:rsidR="00083212" w:rsidRPr="00E67089">
        <w:t xml:space="preserve"> 11.45</w:t>
      </w:r>
      <w:r w:rsidR="00083212" w:rsidRPr="00E67089">
        <w:tab/>
      </w:r>
      <w:r w:rsidR="00083212" w:rsidRPr="00E67089">
        <w:tab/>
      </w:r>
      <w:r w:rsidR="00D070A9" w:rsidRPr="00E67089">
        <w:t>XX</w:t>
      </w:r>
      <w:r w:rsidR="008441F5" w:rsidRPr="00E67089">
        <w:br/>
        <w:t>12.15-13.00</w:t>
      </w:r>
      <w:r w:rsidR="00083212" w:rsidRPr="00E67089">
        <w:tab/>
      </w:r>
      <w:r w:rsidR="00083212" w:rsidRPr="00E67089">
        <w:tab/>
        <w:t>Lunsj</w:t>
      </w:r>
      <w:r w:rsidR="00083212" w:rsidRPr="00E67089">
        <w:br/>
        <w:t>13.00-15.00</w:t>
      </w:r>
      <w:r w:rsidR="00083212" w:rsidRPr="00E67089">
        <w:tab/>
      </w:r>
      <w:r w:rsidR="00083212" w:rsidRPr="00E67089">
        <w:tab/>
      </w:r>
      <w:r w:rsidR="008441F5" w:rsidRPr="00E67089">
        <w:t>XX</w:t>
      </w:r>
      <w:r w:rsidR="008441F5" w:rsidRPr="00E67089">
        <w:br/>
        <w:t xml:space="preserve">at 15.00&gt; </w:t>
      </w:r>
      <w:r w:rsidR="00083212" w:rsidRPr="00E67089">
        <w:tab/>
      </w:r>
      <w:r w:rsidR="00083212" w:rsidRPr="00E67089">
        <w:tab/>
        <w:t>L</w:t>
      </w:r>
      <w:r w:rsidR="008441F5" w:rsidRPr="00E67089">
        <w:t>edig tid</w:t>
      </w:r>
    </w:p>
    <w:p w:rsidR="00D070A9" w:rsidRPr="00E67089" w:rsidRDefault="00D070A9" w:rsidP="00D070A9">
      <w:pPr>
        <w:pStyle w:val="textbox"/>
        <w:shd w:val="clear" w:color="auto" w:fill="FFFFFF"/>
        <w:spacing w:before="0" w:beforeAutospacing="0" w:after="0" w:afterAutospacing="0"/>
        <w:rPr>
          <w:rStyle w:val="shorttext"/>
        </w:rPr>
      </w:pPr>
      <w:r w:rsidRPr="00E67089">
        <w:br/>
      </w:r>
      <w:r w:rsidR="008441F5" w:rsidRPr="00E67089">
        <w:rPr>
          <w:u w:val="single"/>
        </w:rPr>
        <w:t xml:space="preserve">Torsdag </w:t>
      </w:r>
      <w:r w:rsidRPr="00E67089">
        <w:rPr>
          <w:u w:val="single"/>
        </w:rPr>
        <w:t>19.4</w:t>
      </w:r>
      <w:r w:rsidR="00E46AC4" w:rsidRPr="00E67089">
        <w:br/>
        <w:t>fra 8.15 -</w:t>
      </w:r>
      <w:r w:rsidR="00083212" w:rsidRPr="00E67089">
        <w:t xml:space="preserve"> 8.30</w:t>
      </w:r>
      <w:r w:rsidR="00083212" w:rsidRPr="00E67089">
        <w:tab/>
        <w:t>F</w:t>
      </w:r>
      <w:r w:rsidR="008441F5" w:rsidRPr="00E67089">
        <w:t>orberedelser</w:t>
      </w:r>
      <w:r w:rsidR="00083212" w:rsidRPr="00E67089">
        <w:br/>
        <w:t>7.45-8.00</w:t>
      </w:r>
      <w:r w:rsidR="00083212" w:rsidRPr="00E67089">
        <w:tab/>
      </w:r>
      <w:r w:rsidR="00083212" w:rsidRPr="00E67089">
        <w:tab/>
        <w:t>F</w:t>
      </w:r>
      <w:r w:rsidR="008441F5" w:rsidRPr="00E67089">
        <w:t>orberedelser til konkurransen</w:t>
      </w:r>
    </w:p>
    <w:p w:rsidR="00D070A9" w:rsidRPr="00E67089" w:rsidRDefault="00D070A9" w:rsidP="00D070A9">
      <w:pPr>
        <w:pStyle w:val="textbox"/>
        <w:shd w:val="clear" w:color="auto" w:fill="FFFFFF"/>
        <w:spacing w:before="0" w:beforeAutospacing="0" w:after="0" w:afterAutospacing="0"/>
      </w:pPr>
      <w:r w:rsidRPr="00E67089">
        <w:t>8.00-11.30</w:t>
      </w:r>
      <w:r w:rsidR="00083212" w:rsidRPr="00E67089">
        <w:tab/>
      </w:r>
      <w:r w:rsidR="00083212" w:rsidRPr="00E67089">
        <w:tab/>
        <w:t>K</w:t>
      </w:r>
      <w:r w:rsidR="008441F5" w:rsidRPr="00E67089">
        <w:t>onkurransen starter</w:t>
      </w:r>
    </w:p>
    <w:p w:rsidR="00D070A9" w:rsidRPr="00E67089" w:rsidRDefault="00083212" w:rsidP="00D070A9">
      <w:pPr>
        <w:pStyle w:val="textbox"/>
        <w:shd w:val="clear" w:color="auto" w:fill="FFFFFF"/>
        <w:spacing w:before="0" w:beforeAutospacing="0" w:after="0" w:afterAutospacing="0"/>
      </w:pPr>
      <w:r w:rsidRPr="00E67089">
        <w:t>11.30-12.30</w:t>
      </w:r>
      <w:r w:rsidRPr="00E67089">
        <w:tab/>
      </w:r>
      <w:r w:rsidRPr="00E67089">
        <w:tab/>
      </w:r>
      <w:r w:rsidR="008441F5" w:rsidRPr="00E67089">
        <w:t>Lunsj</w:t>
      </w:r>
      <w:r w:rsidRPr="00E67089">
        <w:br/>
        <w:t>15.30</w:t>
      </w:r>
      <w:r w:rsidRPr="00E67089">
        <w:tab/>
      </w:r>
      <w:r w:rsidRPr="00E67089">
        <w:tab/>
      </w:r>
      <w:r w:rsidRPr="00E67089">
        <w:tab/>
      </w:r>
      <w:r w:rsidR="008441F5" w:rsidRPr="00E67089">
        <w:t>Medaljeseremoni og middag</w:t>
      </w:r>
      <w:r w:rsidR="00D070A9" w:rsidRPr="00E67089">
        <w:br/>
      </w:r>
    </w:p>
    <w:p w:rsidR="00D070A9" w:rsidRPr="00E67089" w:rsidRDefault="00817ACA" w:rsidP="00E539CA">
      <w:pPr>
        <w:pStyle w:val="Overskrift1"/>
      </w:pPr>
      <w:r w:rsidRPr="00E67089">
        <w:t>B</w:t>
      </w:r>
      <w:r w:rsidR="00E539CA" w:rsidRPr="00E67089">
        <w:t xml:space="preserve">eskrivelse </w:t>
      </w:r>
      <w:r w:rsidRPr="00E67089">
        <w:t>av konkurranseoppgaven</w:t>
      </w:r>
    </w:p>
    <w:p w:rsidR="00E539CA" w:rsidRPr="00E67089" w:rsidRDefault="00E539CA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Oppgaven </w:t>
      </w:r>
      <w:r w:rsidR="002C4364" w:rsidRPr="00E67089">
        <w:rPr>
          <w:rFonts w:ascii="Times New Roman" w:hAnsi="Times New Roman" w:cs="Times New Roman"/>
          <w:sz w:val="24"/>
          <w:szCs w:val="24"/>
        </w:rPr>
        <w:t xml:space="preserve">er delt i tre deler: </w:t>
      </w:r>
      <w:proofErr w:type="spellStart"/>
      <w:r w:rsidR="002C4364" w:rsidRPr="00E67089">
        <w:rPr>
          <w:rFonts w:ascii="Times New Roman" w:hAnsi="Times New Roman" w:cs="Times New Roman"/>
          <w:sz w:val="24"/>
          <w:szCs w:val="24"/>
        </w:rPr>
        <w:t>lysstyring</w:t>
      </w:r>
      <w:proofErr w:type="spellEnd"/>
      <w:r w:rsidR="002C4364" w:rsidRPr="00E67089">
        <w:rPr>
          <w:rFonts w:ascii="Times New Roman" w:hAnsi="Times New Roman" w:cs="Times New Roman"/>
          <w:sz w:val="24"/>
          <w:szCs w:val="24"/>
        </w:rPr>
        <w:t xml:space="preserve"> –</w:t>
      </w:r>
      <w:r w:rsidRPr="00E67089">
        <w:rPr>
          <w:rFonts w:ascii="Times New Roman" w:hAnsi="Times New Roman" w:cs="Times New Roman"/>
          <w:sz w:val="24"/>
          <w:szCs w:val="24"/>
        </w:rPr>
        <w:t xml:space="preserve"> varme</w:t>
      </w:r>
      <w:r w:rsidR="002C4364" w:rsidRPr="00E67089">
        <w:rPr>
          <w:rFonts w:ascii="Times New Roman" w:hAnsi="Times New Roman" w:cs="Times New Roman"/>
          <w:sz w:val="24"/>
          <w:szCs w:val="24"/>
        </w:rPr>
        <w:t xml:space="preserve">anlegg – motorstyring </w:t>
      </w:r>
    </w:p>
    <w:p w:rsidR="00D070A9" w:rsidRPr="00E67089" w:rsidRDefault="00AE19EF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Fordeling </w:t>
      </w:r>
      <w:r w:rsidR="00D070A9" w:rsidRPr="00E67089">
        <w:rPr>
          <w:rFonts w:ascii="Times New Roman" w:hAnsi="Times New Roman" w:cs="Times New Roman"/>
          <w:b/>
          <w:sz w:val="24"/>
          <w:szCs w:val="24"/>
        </w:rPr>
        <w:t>GC</w:t>
      </w:r>
    </w:p>
    <w:p w:rsidR="00AE19EF" w:rsidRPr="00E67089" w:rsidRDefault="00AE19EF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Fordelingen </w:t>
      </w:r>
      <w:r w:rsidR="00990E33">
        <w:rPr>
          <w:rFonts w:ascii="Times New Roman" w:hAnsi="Times New Roman" w:cs="Times New Roman"/>
          <w:sz w:val="24"/>
          <w:szCs w:val="24"/>
        </w:rPr>
        <w:t xml:space="preserve">med tilførsel </w:t>
      </w:r>
      <w:r w:rsidRPr="00E67089">
        <w:rPr>
          <w:rFonts w:ascii="Times New Roman" w:hAnsi="Times New Roman" w:cs="Times New Roman"/>
          <w:sz w:val="24"/>
          <w:szCs w:val="24"/>
        </w:rPr>
        <w:t xml:space="preserve">er </w:t>
      </w:r>
      <w:r w:rsidR="00B578EE" w:rsidRPr="00E67089">
        <w:rPr>
          <w:rFonts w:ascii="Times New Roman" w:hAnsi="Times New Roman" w:cs="Times New Roman"/>
          <w:sz w:val="24"/>
          <w:szCs w:val="24"/>
        </w:rPr>
        <w:t xml:space="preserve">montert </w:t>
      </w:r>
      <w:r w:rsidRPr="00E67089">
        <w:rPr>
          <w:rFonts w:ascii="Times New Roman" w:hAnsi="Times New Roman" w:cs="Times New Roman"/>
          <w:sz w:val="24"/>
          <w:szCs w:val="24"/>
        </w:rPr>
        <w:t xml:space="preserve">i arbeidsbåsen </w:t>
      </w:r>
      <w:r w:rsidR="00B578EE" w:rsidRPr="00E67089">
        <w:rPr>
          <w:rFonts w:ascii="Times New Roman" w:hAnsi="Times New Roman" w:cs="Times New Roman"/>
          <w:sz w:val="24"/>
          <w:szCs w:val="24"/>
        </w:rPr>
        <w:t>på forhånd, og den er ferdigbygd</w:t>
      </w:r>
      <w:r w:rsidR="00177AD2" w:rsidRPr="00E67089">
        <w:rPr>
          <w:rFonts w:ascii="Times New Roman" w:hAnsi="Times New Roman" w:cs="Times New Roman"/>
          <w:sz w:val="24"/>
          <w:szCs w:val="24"/>
        </w:rPr>
        <w:t xml:space="preserve">. Fordelingen skal forsyne alle deler av oppgaven. </w:t>
      </w:r>
      <w:r w:rsidR="006F632C" w:rsidRPr="00E67089">
        <w:rPr>
          <w:rFonts w:ascii="Times New Roman" w:hAnsi="Times New Roman" w:cs="Times New Roman"/>
          <w:sz w:val="24"/>
          <w:szCs w:val="24"/>
        </w:rPr>
        <w:t xml:space="preserve">Kablenes </w:t>
      </w:r>
      <w:r w:rsidR="00083212" w:rsidRPr="00E67089">
        <w:rPr>
          <w:rFonts w:ascii="Times New Roman" w:hAnsi="Times New Roman" w:cs="Times New Roman"/>
          <w:sz w:val="24"/>
          <w:szCs w:val="24"/>
        </w:rPr>
        <w:t>ytterisolasjon skal</w:t>
      </w:r>
      <w:r w:rsidR="006F632C" w:rsidRPr="00E67089">
        <w:rPr>
          <w:rFonts w:ascii="Times New Roman" w:hAnsi="Times New Roman" w:cs="Times New Roman"/>
          <w:sz w:val="24"/>
          <w:szCs w:val="24"/>
        </w:rPr>
        <w:t xml:space="preserve"> maksimalt føres 30mm </w:t>
      </w:r>
      <w:r w:rsidR="00963F26" w:rsidRPr="00E67089">
        <w:rPr>
          <w:rFonts w:ascii="Times New Roman" w:hAnsi="Times New Roman" w:cs="Times New Roman"/>
          <w:sz w:val="24"/>
          <w:szCs w:val="24"/>
        </w:rPr>
        <w:t>på innsiden av fordelingen</w:t>
      </w:r>
      <w:r w:rsidRPr="00E67089">
        <w:rPr>
          <w:rFonts w:ascii="Times New Roman" w:hAnsi="Times New Roman" w:cs="Times New Roman"/>
          <w:sz w:val="24"/>
          <w:szCs w:val="24"/>
        </w:rPr>
        <w:t xml:space="preserve">. </w:t>
      </w:r>
      <w:r w:rsidR="00963F26" w:rsidRPr="00E67089">
        <w:rPr>
          <w:rFonts w:ascii="Times New Roman" w:hAnsi="Times New Roman" w:cs="Times New Roman"/>
          <w:sz w:val="24"/>
          <w:szCs w:val="24"/>
        </w:rPr>
        <w:t>Det må utføres en liten ombygging i fordelingen</w:t>
      </w:r>
      <w:r w:rsidRPr="00E67089">
        <w:rPr>
          <w:rFonts w:ascii="Times New Roman" w:hAnsi="Times New Roman" w:cs="Times New Roman"/>
          <w:sz w:val="24"/>
          <w:szCs w:val="24"/>
        </w:rPr>
        <w:t xml:space="preserve">. </w:t>
      </w:r>
      <w:r w:rsidR="00A36FEB" w:rsidRPr="00E67089">
        <w:rPr>
          <w:rFonts w:ascii="Times New Roman" w:hAnsi="Times New Roman" w:cs="Times New Roman"/>
          <w:sz w:val="24"/>
          <w:szCs w:val="24"/>
        </w:rPr>
        <w:t>Vern</w:t>
      </w:r>
      <w:r w:rsidR="00261230">
        <w:rPr>
          <w:rFonts w:ascii="Times New Roman" w:hAnsi="Times New Roman" w:cs="Times New Roman"/>
          <w:sz w:val="24"/>
          <w:szCs w:val="24"/>
        </w:rPr>
        <w:t>et som er benyttet på kurs nr. 9</w:t>
      </w:r>
      <w:r w:rsidR="00A36FEB" w:rsidRPr="00E67089">
        <w:rPr>
          <w:rFonts w:ascii="Times New Roman" w:hAnsi="Times New Roman" w:cs="Times New Roman"/>
          <w:sz w:val="24"/>
          <w:szCs w:val="24"/>
        </w:rPr>
        <w:t xml:space="preserve"> må byttes til et vern som er egnet for motordrift.</w:t>
      </w:r>
      <w:r w:rsidRPr="00E67089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E67089">
        <w:rPr>
          <w:rFonts w:ascii="Times New Roman" w:hAnsi="Times New Roman" w:cs="Times New Roman"/>
          <w:sz w:val="24"/>
          <w:szCs w:val="24"/>
        </w:rPr>
        <w:t>Egnet vern 3/10/C vil være tilgjengelig i båsen din.</w:t>
      </w:r>
      <w:r w:rsidRPr="00E67089">
        <w:rPr>
          <w:rFonts w:ascii="Times New Roman" w:hAnsi="Times New Roman" w:cs="Times New Roman"/>
          <w:sz w:val="24"/>
          <w:szCs w:val="24"/>
        </w:rPr>
        <w:t xml:space="preserve"> </w:t>
      </w:r>
      <w:r w:rsidR="00A03A2F" w:rsidRPr="00E67089">
        <w:rPr>
          <w:rFonts w:ascii="Times New Roman" w:hAnsi="Times New Roman" w:cs="Times New Roman"/>
          <w:sz w:val="24"/>
          <w:szCs w:val="24"/>
        </w:rPr>
        <w:t>Ombyggingen skal utføres</w:t>
      </w:r>
      <w:r w:rsidRPr="00E67089">
        <w:rPr>
          <w:rFonts w:ascii="Times New Roman" w:hAnsi="Times New Roman" w:cs="Times New Roman"/>
          <w:sz w:val="24"/>
          <w:szCs w:val="24"/>
        </w:rPr>
        <w:t xml:space="preserve"> før du starter installasjonsarbeidet</w:t>
      </w:r>
      <w:r w:rsidR="00083212" w:rsidRPr="00E67089">
        <w:rPr>
          <w:rFonts w:ascii="Times New Roman" w:hAnsi="Times New Roman" w:cs="Times New Roman"/>
          <w:sz w:val="24"/>
          <w:szCs w:val="24"/>
        </w:rPr>
        <w:t>.</w:t>
      </w:r>
    </w:p>
    <w:p w:rsidR="00290F62" w:rsidRPr="00E67089" w:rsidRDefault="00290F62" w:rsidP="00290F62">
      <w:pPr>
        <w:pStyle w:val="textbox"/>
        <w:shd w:val="clear" w:color="auto" w:fill="FFFFFF"/>
        <w:spacing w:after="0"/>
        <w:jc w:val="both"/>
      </w:pPr>
      <w:r w:rsidRPr="00E67089">
        <w:t>Alt utstyr skal installeres i samsvar med HMS og elektriske sikkerhetsforskrifter</w:t>
      </w:r>
      <w:r w:rsidR="00190253" w:rsidRPr="00E67089">
        <w:t xml:space="preserve"> på en slik måte at a</w:t>
      </w:r>
      <w:r w:rsidRPr="00E67089">
        <w:t>nlegget</w:t>
      </w:r>
      <w:r w:rsidR="00190253" w:rsidRPr="00E67089">
        <w:t xml:space="preserve"> kan bli satt i drift</w:t>
      </w:r>
      <w:r w:rsidRPr="00E67089">
        <w:t>.</w:t>
      </w:r>
    </w:p>
    <w:p w:rsidR="00AE19EF" w:rsidRPr="00E67089" w:rsidRDefault="00AE19EF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Kabling </w:t>
      </w:r>
      <w:r w:rsidR="00DF3783" w:rsidRPr="00E67089">
        <w:rPr>
          <w:rFonts w:ascii="Times New Roman" w:hAnsi="Times New Roman" w:cs="Times New Roman"/>
          <w:sz w:val="24"/>
          <w:szCs w:val="24"/>
        </w:rPr>
        <w:t xml:space="preserve">for alle kurser </w:t>
      </w:r>
      <w:r w:rsidR="003B3474" w:rsidRPr="00E67089">
        <w:rPr>
          <w:rFonts w:ascii="Times New Roman" w:hAnsi="Times New Roman" w:cs="Times New Roman"/>
          <w:sz w:val="24"/>
          <w:szCs w:val="24"/>
        </w:rPr>
        <w:t xml:space="preserve">skal utføres slik at </w:t>
      </w:r>
      <w:r w:rsidR="00791D7E">
        <w:rPr>
          <w:rFonts w:ascii="Times New Roman" w:hAnsi="Times New Roman" w:cs="Times New Roman"/>
          <w:sz w:val="24"/>
          <w:szCs w:val="24"/>
        </w:rPr>
        <w:t xml:space="preserve">kursenes tilførsel kobles </w:t>
      </w:r>
      <w:r w:rsidR="00DF3783" w:rsidRPr="00E67089">
        <w:rPr>
          <w:rFonts w:ascii="Times New Roman" w:hAnsi="Times New Roman" w:cs="Times New Roman"/>
          <w:sz w:val="24"/>
          <w:szCs w:val="24"/>
        </w:rPr>
        <w:t xml:space="preserve">til fordelingen </w:t>
      </w:r>
      <w:r w:rsidR="00663E2C" w:rsidRPr="00E67089">
        <w:rPr>
          <w:rFonts w:ascii="Times New Roman" w:hAnsi="Times New Roman" w:cs="Times New Roman"/>
          <w:sz w:val="24"/>
          <w:szCs w:val="24"/>
        </w:rPr>
        <w:t xml:space="preserve">helt til </w:t>
      </w:r>
      <w:r w:rsidRPr="00E67089">
        <w:rPr>
          <w:rFonts w:ascii="Times New Roman" w:hAnsi="Times New Roman" w:cs="Times New Roman"/>
          <w:sz w:val="24"/>
          <w:szCs w:val="24"/>
        </w:rPr>
        <w:t>sist.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BD085A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Motorstyring </w:t>
      </w:r>
    </w:p>
    <w:p w:rsidR="00BD085A" w:rsidRPr="00E67089" w:rsidRDefault="007E50A6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Den elektriske trefasemotoren sk</w:t>
      </w:r>
      <w:r w:rsidR="00175DAC" w:rsidRPr="00E67089">
        <w:rPr>
          <w:rFonts w:ascii="Times New Roman" w:hAnsi="Times New Roman" w:cs="Times New Roman"/>
          <w:sz w:val="24"/>
          <w:szCs w:val="24"/>
        </w:rPr>
        <w:t>al styres av en motorstarter med kontaktor</w:t>
      </w:r>
      <w:r w:rsidR="00BD085A" w:rsidRPr="00E67089">
        <w:rPr>
          <w:rFonts w:ascii="Times New Roman" w:hAnsi="Times New Roman" w:cs="Times New Roman"/>
          <w:sz w:val="24"/>
          <w:szCs w:val="24"/>
        </w:rPr>
        <w:t xml:space="preserve"> </w:t>
      </w:r>
      <w:r w:rsidR="00175DAC" w:rsidRPr="00E67089">
        <w:rPr>
          <w:rFonts w:ascii="Times New Roman" w:hAnsi="Times New Roman" w:cs="Times New Roman"/>
          <w:sz w:val="24"/>
          <w:szCs w:val="24"/>
        </w:rPr>
        <w:t>innebygd i en kapsling</w:t>
      </w:r>
      <w:r w:rsidR="00BD085A" w:rsidRPr="00E67089">
        <w:rPr>
          <w:rFonts w:ascii="Times New Roman" w:hAnsi="Times New Roman" w:cs="Times New Roman"/>
          <w:sz w:val="24"/>
          <w:szCs w:val="24"/>
        </w:rPr>
        <w:t>.</w:t>
      </w:r>
      <w:r w:rsidR="00BD085A" w:rsidRPr="00E67089">
        <w:rPr>
          <w:rFonts w:ascii="Times New Roman" w:hAnsi="Times New Roman" w:cs="Times New Roman"/>
          <w:sz w:val="24"/>
          <w:szCs w:val="24"/>
        </w:rPr>
        <w:br/>
        <w:t xml:space="preserve">Kablene må settes vinkelrett på </w:t>
      </w:r>
      <w:proofErr w:type="spellStart"/>
      <w:r w:rsidR="00175DAC" w:rsidRPr="00E67089">
        <w:rPr>
          <w:rFonts w:ascii="Times New Roman" w:hAnsi="Times New Roman" w:cs="Times New Roman"/>
          <w:sz w:val="24"/>
          <w:szCs w:val="24"/>
        </w:rPr>
        <w:t>kontaktorkapslingen</w:t>
      </w:r>
      <w:proofErr w:type="spellEnd"/>
      <w:r w:rsidR="00BD085A" w:rsidRPr="00E67089">
        <w:rPr>
          <w:rFonts w:ascii="Times New Roman" w:hAnsi="Times New Roman" w:cs="Times New Roman"/>
          <w:sz w:val="24"/>
          <w:szCs w:val="24"/>
        </w:rPr>
        <w:t>. Motor</w:t>
      </w:r>
      <w:r w:rsidR="00175DAC" w:rsidRPr="00E67089">
        <w:rPr>
          <w:rFonts w:ascii="Times New Roman" w:hAnsi="Times New Roman" w:cs="Times New Roman"/>
          <w:sz w:val="24"/>
          <w:szCs w:val="24"/>
        </w:rPr>
        <w:t xml:space="preserve">en </w:t>
      </w:r>
      <w:r w:rsidR="00B67DE7" w:rsidRPr="00E67089">
        <w:rPr>
          <w:rFonts w:ascii="Times New Roman" w:hAnsi="Times New Roman" w:cs="Times New Roman"/>
          <w:sz w:val="24"/>
          <w:szCs w:val="24"/>
        </w:rPr>
        <w:t>blir sikret av et</w:t>
      </w:r>
      <w:r w:rsidR="00BD085A" w:rsidRPr="00E67089">
        <w:rPr>
          <w:rFonts w:ascii="Times New Roman" w:hAnsi="Times New Roman" w:cs="Times New Roman"/>
          <w:sz w:val="24"/>
          <w:szCs w:val="24"/>
        </w:rPr>
        <w:t xml:space="preserve"> C10 3-faset </w:t>
      </w:r>
      <w:r w:rsidR="00B67DE7" w:rsidRPr="00E67089">
        <w:rPr>
          <w:rFonts w:ascii="Times New Roman" w:hAnsi="Times New Roman" w:cs="Times New Roman"/>
          <w:sz w:val="24"/>
          <w:szCs w:val="24"/>
        </w:rPr>
        <w:t xml:space="preserve">vern </w:t>
      </w:r>
      <w:r w:rsidR="00BD085A" w:rsidRPr="00E67089">
        <w:rPr>
          <w:rFonts w:ascii="Times New Roman" w:hAnsi="Times New Roman" w:cs="Times New Roman"/>
          <w:sz w:val="24"/>
          <w:szCs w:val="24"/>
        </w:rPr>
        <w:t xml:space="preserve">som er plassert i </w:t>
      </w:r>
      <w:r w:rsidR="00B67DE7" w:rsidRPr="00E67089">
        <w:rPr>
          <w:rFonts w:ascii="Times New Roman" w:hAnsi="Times New Roman" w:cs="Times New Roman"/>
          <w:sz w:val="24"/>
          <w:szCs w:val="24"/>
        </w:rPr>
        <w:t>fordeling GC.</w:t>
      </w:r>
    </w:p>
    <w:p w:rsidR="00B67DE7" w:rsidRPr="00E67089" w:rsidRDefault="00B67DE7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D7E" w:rsidRDefault="00791D7E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0A9" w:rsidRPr="00E67089" w:rsidRDefault="004016C2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Kabler og ledere </w:t>
      </w:r>
    </w:p>
    <w:p w:rsidR="004016C2" w:rsidRPr="00E67089" w:rsidRDefault="004016C2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Kabler og ledere skal festes og buntes i henhold til god installasjonsmetode. Kablene er festet med spiker- og skruefester. Installasjon er utført som åpen</w:t>
      </w:r>
      <w:r w:rsidR="00D844CF" w:rsidRPr="00E67089">
        <w:rPr>
          <w:rFonts w:ascii="Times New Roman" w:hAnsi="Times New Roman" w:cs="Times New Roman"/>
          <w:sz w:val="24"/>
          <w:szCs w:val="24"/>
        </w:rPr>
        <w:t xml:space="preserve"> forlegning</w:t>
      </w:r>
      <w:r w:rsidRPr="00E67089">
        <w:rPr>
          <w:rFonts w:ascii="Times New Roman" w:hAnsi="Times New Roman" w:cs="Times New Roman"/>
          <w:sz w:val="24"/>
          <w:szCs w:val="24"/>
        </w:rPr>
        <w:t xml:space="preserve">. </w:t>
      </w:r>
      <w:r w:rsidR="00D844CF" w:rsidRPr="00E67089">
        <w:rPr>
          <w:rFonts w:ascii="Times New Roman" w:hAnsi="Times New Roman" w:cs="Times New Roman"/>
          <w:sz w:val="24"/>
          <w:szCs w:val="24"/>
        </w:rPr>
        <w:t>M</w:t>
      </w:r>
      <w:r w:rsidRPr="00E67089">
        <w:rPr>
          <w:rFonts w:ascii="Times New Roman" w:hAnsi="Times New Roman" w:cs="Times New Roman"/>
          <w:sz w:val="24"/>
          <w:szCs w:val="24"/>
        </w:rPr>
        <w:t>otorforsyningskabelen må beskyttes av et beskyttelsesrør</w:t>
      </w:r>
      <w:r w:rsidR="00D844CF" w:rsidRPr="00E67089">
        <w:rPr>
          <w:rFonts w:ascii="Times New Roman" w:hAnsi="Times New Roman" w:cs="Times New Roman"/>
          <w:sz w:val="24"/>
          <w:szCs w:val="24"/>
        </w:rPr>
        <w:t xml:space="preserve"> tilpasset industrilignende omgivelser.</w:t>
      </w:r>
    </w:p>
    <w:p w:rsidR="00D844CF" w:rsidRPr="00E67089" w:rsidRDefault="00D844CF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I motorinstallasjonen brukes </w:t>
      </w:r>
      <w:r w:rsidR="009F30EF" w:rsidRPr="00E67089">
        <w:rPr>
          <w:rFonts w:ascii="Times New Roman" w:hAnsi="Times New Roman" w:cs="Times New Roman"/>
          <w:sz w:val="24"/>
          <w:szCs w:val="24"/>
        </w:rPr>
        <w:t xml:space="preserve">en </w:t>
      </w:r>
      <w:r w:rsidR="00791D7E">
        <w:rPr>
          <w:rFonts w:ascii="Times New Roman" w:hAnsi="Times New Roman" w:cs="Times New Roman"/>
          <w:sz w:val="24"/>
          <w:szCs w:val="24"/>
        </w:rPr>
        <w:t>PFXP</w:t>
      </w:r>
      <w:r w:rsidR="009F30EF" w:rsidRPr="00E67089">
        <w:rPr>
          <w:rFonts w:ascii="Times New Roman" w:hAnsi="Times New Roman" w:cs="Times New Roman"/>
          <w:sz w:val="24"/>
          <w:szCs w:val="24"/>
        </w:rPr>
        <w:t xml:space="preserve">-kabel som er beskyttet av et aluminiumrør mellom motorstarteren og </w:t>
      </w:r>
      <w:r w:rsidRPr="00E67089">
        <w:rPr>
          <w:rFonts w:ascii="Times New Roman" w:hAnsi="Times New Roman" w:cs="Times New Roman"/>
          <w:sz w:val="24"/>
          <w:szCs w:val="24"/>
        </w:rPr>
        <w:t xml:space="preserve">elmotoren. Kablene fra </w:t>
      </w:r>
      <w:r w:rsidR="00385C95" w:rsidRPr="00E67089">
        <w:rPr>
          <w:rFonts w:ascii="Times New Roman" w:hAnsi="Times New Roman" w:cs="Times New Roman"/>
          <w:sz w:val="24"/>
          <w:szCs w:val="24"/>
        </w:rPr>
        <w:t xml:space="preserve">fordelingen </w:t>
      </w:r>
      <w:r w:rsidRPr="00E67089">
        <w:rPr>
          <w:rFonts w:ascii="Times New Roman" w:hAnsi="Times New Roman" w:cs="Times New Roman"/>
          <w:sz w:val="24"/>
          <w:szCs w:val="24"/>
        </w:rPr>
        <w:t xml:space="preserve">må installeres </w:t>
      </w:r>
      <w:r w:rsidR="00385C95" w:rsidRPr="00E67089">
        <w:rPr>
          <w:rFonts w:ascii="Times New Roman" w:hAnsi="Times New Roman" w:cs="Times New Roman"/>
          <w:sz w:val="24"/>
          <w:szCs w:val="24"/>
        </w:rPr>
        <w:t xml:space="preserve">i tråd med kursfortegnelsen </w:t>
      </w:r>
      <w:r w:rsidRPr="00E67089">
        <w:rPr>
          <w:rFonts w:ascii="Times New Roman" w:hAnsi="Times New Roman" w:cs="Times New Roman"/>
          <w:sz w:val="24"/>
          <w:szCs w:val="24"/>
        </w:rPr>
        <w:t>og kortslutnings</w:t>
      </w:r>
      <w:r w:rsidR="00385C95" w:rsidRPr="00E67089">
        <w:rPr>
          <w:rFonts w:ascii="Times New Roman" w:hAnsi="Times New Roman" w:cs="Times New Roman"/>
          <w:sz w:val="24"/>
          <w:szCs w:val="24"/>
        </w:rPr>
        <w:t>vernet</w:t>
      </w:r>
      <w:r w:rsidRPr="00E67089">
        <w:rPr>
          <w:rFonts w:ascii="Times New Roman" w:hAnsi="Times New Roman" w:cs="Times New Roman"/>
          <w:sz w:val="24"/>
          <w:szCs w:val="24"/>
        </w:rPr>
        <w:t>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467382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>Drift av elmotor</w:t>
      </w:r>
    </w:p>
    <w:p w:rsidR="00467382" w:rsidRPr="00E67089" w:rsidRDefault="00467382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Motorens tilstand må måles før installasjonen</w:t>
      </w:r>
      <w:r w:rsidR="00303732" w:rsidRPr="00E67089">
        <w:rPr>
          <w:rFonts w:ascii="Times New Roman" w:hAnsi="Times New Roman" w:cs="Times New Roman"/>
          <w:sz w:val="24"/>
          <w:szCs w:val="24"/>
        </w:rPr>
        <w:t xml:space="preserve"> påbegynnes</w:t>
      </w:r>
      <w:r w:rsidRPr="00E67089">
        <w:rPr>
          <w:rFonts w:ascii="Times New Roman" w:hAnsi="Times New Roman" w:cs="Times New Roman"/>
          <w:sz w:val="24"/>
          <w:szCs w:val="24"/>
        </w:rPr>
        <w:t xml:space="preserve"> og resultatene må registreres på</w:t>
      </w:r>
      <w:r w:rsidR="00303732" w:rsidRPr="00E67089">
        <w:rPr>
          <w:rFonts w:ascii="Times New Roman" w:hAnsi="Times New Roman" w:cs="Times New Roman"/>
          <w:sz w:val="24"/>
          <w:szCs w:val="24"/>
        </w:rPr>
        <w:t xml:space="preserve"> separat skjema i oppgaven</w:t>
      </w:r>
      <w:r w:rsidRPr="00E67089">
        <w:rPr>
          <w:rFonts w:ascii="Times New Roman" w:hAnsi="Times New Roman" w:cs="Times New Roman"/>
          <w:sz w:val="24"/>
          <w:szCs w:val="24"/>
        </w:rPr>
        <w:t>. Rotasjonsretningen til motoren må være med</w:t>
      </w:r>
      <w:r w:rsidR="00FC0ADA">
        <w:rPr>
          <w:rFonts w:ascii="Times New Roman" w:hAnsi="Times New Roman" w:cs="Times New Roman"/>
          <w:sz w:val="24"/>
          <w:szCs w:val="24"/>
        </w:rPr>
        <w:t xml:space="preserve">urs (sett fra motorens drivende </w:t>
      </w:r>
      <w:r w:rsidRPr="00E67089">
        <w:rPr>
          <w:rFonts w:ascii="Times New Roman" w:hAnsi="Times New Roman" w:cs="Times New Roman"/>
          <w:sz w:val="24"/>
          <w:szCs w:val="24"/>
        </w:rPr>
        <w:t>ende</w:t>
      </w:r>
      <w:r w:rsidR="00FC0ADA">
        <w:rPr>
          <w:rFonts w:ascii="Times New Roman" w:hAnsi="Times New Roman" w:cs="Times New Roman"/>
          <w:sz w:val="24"/>
          <w:szCs w:val="24"/>
        </w:rPr>
        <w:t>)</w:t>
      </w:r>
      <w:r w:rsidRPr="00E67089">
        <w:rPr>
          <w:rFonts w:ascii="Times New Roman" w:hAnsi="Times New Roman" w:cs="Times New Roman"/>
          <w:sz w:val="24"/>
          <w:szCs w:val="24"/>
        </w:rPr>
        <w:t>. Motor</w:t>
      </w:r>
      <w:r w:rsidR="00303732" w:rsidRPr="00E67089">
        <w:rPr>
          <w:rFonts w:ascii="Times New Roman" w:hAnsi="Times New Roman" w:cs="Times New Roman"/>
          <w:sz w:val="24"/>
          <w:szCs w:val="24"/>
        </w:rPr>
        <w:t>en skal monteres på veggen slik at motor</w:t>
      </w:r>
      <w:r w:rsidRPr="00E67089">
        <w:rPr>
          <w:rFonts w:ascii="Times New Roman" w:hAnsi="Times New Roman" w:cs="Times New Roman"/>
          <w:sz w:val="24"/>
          <w:szCs w:val="24"/>
        </w:rPr>
        <w:t xml:space="preserve">akselen </w:t>
      </w:r>
      <w:r w:rsidR="00303732" w:rsidRPr="00E67089">
        <w:rPr>
          <w:rFonts w:ascii="Times New Roman" w:hAnsi="Times New Roman" w:cs="Times New Roman"/>
          <w:sz w:val="24"/>
          <w:szCs w:val="24"/>
        </w:rPr>
        <w:t xml:space="preserve">ligger </w:t>
      </w:r>
      <w:r w:rsidRPr="00E67089">
        <w:rPr>
          <w:rFonts w:ascii="Times New Roman" w:hAnsi="Times New Roman" w:cs="Times New Roman"/>
          <w:sz w:val="24"/>
          <w:szCs w:val="24"/>
        </w:rPr>
        <w:t>horisontalt.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E854BF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Lysstyring </w:t>
      </w:r>
    </w:p>
    <w:p w:rsidR="00245AE6" w:rsidRPr="00E67089" w:rsidRDefault="00245AE6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Lysstyringen</w:t>
      </w:r>
      <w:r w:rsidR="00F55245" w:rsidRPr="00E67089">
        <w:rPr>
          <w:rFonts w:ascii="Times New Roman" w:hAnsi="Times New Roman" w:cs="Times New Roman"/>
          <w:sz w:val="24"/>
          <w:szCs w:val="24"/>
        </w:rPr>
        <w:t xml:space="preserve"> inkluderer ett</w:t>
      </w:r>
      <w:r w:rsidRPr="00E67089">
        <w:rPr>
          <w:rFonts w:ascii="Times New Roman" w:hAnsi="Times New Roman" w:cs="Times New Roman"/>
          <w:sz w:val="24"/>
          <w:szCs w:val="24"/>
        </w:rPr>
        <w:t xml:space="preserve"> armatur, som styres av veggmonterte brytere. Kabelen må være koblet til armaturet på fagmessig måte i samsvar med kravene til </w:t>
      </w:r>
      <w:r w:rsidR="00FC0ADA">
        <w:rPr>
          <w:rFonts w:ascii="Times New Roman" w:hAnsi="Times New Roman" w:cs="Times New Roman"/>
          <w:sz w:val="24"/>
          <w:szCs w:val="24"/>
        </w:rPr>
        <w:t xml:space="preserve">åpen </w:t>
      </w:r>
      <w:r w:rsidRPr="00E67089">
        <w:rPr>
          <w:rFonts w:ascii="Times New Roman" w:hAnsi="Times New Roman" w:cs="Times New Roman"/>
          <w:sz w:val="24"/>
          <w:szCs w:val="24"/>
        </w:rPr>
        <w:t>installasjon</w:t>
      </w:r>
      <w:r w:rsidR="00E46AC4" w:rsidRPr="00E67089">
        <w:rPr>
          <w:rFonts w:ascii="Times New Roman" w:hAnsi="Times New Roman" w:cs="Times New Roman"/>
          <w:sz w:val="24"/>
          <w:szCs w:val="24"/>
        </w:rPr>
        <w:t>.</w:t>
      </w:r>
      <w:r w:rsidRPr="00E67089">
        <w:rPr>
          <w:rFonts w:ascii="Times New Roman" w:hAnsi="Times New Roman" w:cs="Times New Roman"/>
          <w:sz w:val="24"/>
          <w:szCs w:val="24"/>
        </w:rPr>
        <w:t xml:space="preserve"> Lampens IP-grad må ikke svekkes</w:t>
      </w:r>
      <w:r w:rsidR="00FC0ADA">
        <w:rPr>
          <w:rFonts w:ascii="Times New Roman" w:hAnsi="Times New Roman" w:cs="Times New Roman"/>
          <w:sz w:val="24"/>
          <w:szCs w:val="24"/>
        </w:rPr>
        <w:t xml:space="preserve"> </w:t>
      </w:r>
      <w:r w:rsidR="00977437">
        <w:rPr>
          <w:rFonts w:ascii="Times New Roman" w:hAnsi="Times New Roman" w:cs="Times New Roman"/>
          <w:sz w:val="24"/>
          <w:szCs w:val="24"/>
        </w:rPr>
        <w:t>ved installasjon</w:t>
      </w:r>
      <w:r w:rsidRPr="00E67089">
        <w:rPr>
          <w:rFonts w:ascii="Times New Roman" w:hAnsi="Times New Roman" w:cs="Times New Roman"/>
          <w:sz w:val="24"/>
          <w:szCs w:val="24"/>
        </w:rPr>
        <w:t>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81649E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Merking </w:t>
      </w:r>
    </w:p>
    <w:p w:rsidR="0081649E" w:rsidRPr="00E67089" w:rsidRDefault="0081649E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Kurssikringer skal merkes i fordeling GC</w:t>
      </w:r>
      <w:r w:rsidR="00E46AC4" w:rsidRPr="00E67089">
        <w:rPr>
          <w:rFonts w:ascii="Times New Roman" w:hAnsi="Times New Roman" w:cs="Times New Roman"/>
          <w:sz w:val="24"/>
          <w:szCs w:val="24"/>
        </w:rPr>
        <w:t>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81649E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Dokumentasjon </w:t>
      </w:r>
    </w:p>
    <w:p w:rsidR="0081649E" w:rsidRPr="00E67089" w:rsidRDefault="0081649E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Dokumenter relatert til installasjonsarbeid: tegninger, installasjonsinstruksjoner og måleskjemaer må overleveres til mottaker av arbeidet, komplett med </w:t>
      </w:r>
      <w:r w:rsidR="007164D1" w:rsidRPr="00E67089">
        <w:rPr>
          <w:rFonts w:ascii="Times New Roman" w:hAnsi="Times New Roman" w:cs="Times New Roman"/>
          <w:sz w:val="24"/>
          <w:szCs w:val="24"/>
        </w:rPr>
        <w:t xml:space="preserve">alle endringer </w:t>
      </w:r>
      <w:r w:rsidRPr="00E67089">
        <w:rPr>
          <w:rFonts w:ascii="Times New Roman" w:hAnsi="Times New Roman" w:cs="Times New Roman"/>
          <w:sz w:val="24"/>
          <w:szCs w:val="24"/>
        </w:rPr>
        <w:t>merket.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6A5149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Sluttkontroll </w:t>
      </w:r>
    </w:p>
    <w:p w:rsidR="007164D1" w:rsidRPr="00E67089" w:rsidRDefault="007164D1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Når installasjonen er ferdig</w:t>
      </w:r>
      <w:r w:rsidR="00DF4107" w:rsidRPr="00E67089">
        <w:rPr>
          <w:rFonts w:ascii="Times New Roman" w:hAnsi="Times New Roman" w:cs="Times New Roman"/>
          <w:sz w:val="24"/>
          <w:szCs w:val="24"/>
        </w:rPr>
        <w:t xml:space="preserve"> og </w:t>
      </w:r>
      <w:r w:rsidRPr="00E67089">
        <w:rPr>
          <w:rFonts w:ascii="Times New Roman" w:hAnsi="Times New Roman" w:cs="Times New Roman"/>
          <w:sz w:val="24"/>
          <w:szCs w:val="24"/>
        </w:rPr>
        <w:t xml:space="preserve">før jobben overleveres til kunden, må </w:t>
      </w:r>
      <w:r w:rsidR="00DF4107" w:rsidRPr="00E67089">
        <w:rPr>
          <w:rFonts w:ascii="Times New Roman" w:hAnsi="Times New Roman" w:cs="Times New Roman"/>
          <w:sz w:val="24"/>
          <w:szCs w:val="24"/>
        </w:rPr>
        <w:t xml:space="preserve">det </w:t>
      </w:r>
      <w:r w:rsidRPr="00E67089">
        <w:rPr>
          <w:rFonts w:ascii="Times New Roman" w:hAnsi="Times New Roman" w:cs="Times New Roman"/>
          <w:sz w:val="24"/>
          <w:szCs w:val="24"/>
        </w:rPr>
        <w:t>utføres en</w:t>
      </w:r>
      <w:r w:rsidR="00DF4107" w:rsidRPr="00E67089">
        <w:rPr>
          <w:rFonts w:ascii="Times New Roman" w:hAnsi="Times New Roman" w:cs="Times New Roman"/>
          <w:sz w:val="24"/>
          <w:szCs w:val="24"/>
        </w:rPr>
        <w:t xml:space="preserve"> sluttkontroll. Ved idriftsettelse </w:t>
      </w:r>
      <w:r w:rsidRPr="00E67089">
        <w:rPr>
          <w:rFonts w:ascii="Times New Roman" w:hAnsi="Times New Roman" w:cs="Times New Roman"/>
          <w:sz w:val="24"/>
          <w:szCs w:val="24"/>
        </w:rPr>
        <w:t>utføres kontinuitetsmåling av beskyttelsesleder og isolasjonsmotstandsmåling.</w:t>
      </w:r>
      <w:r w:rsidR="007F4FCF" w:rsidRPr="00E67089">
        <w:rPr>
          <w:rFonts w:ascii="Times New Roman" w:hAnsi="Times New Roman" w:cs="Times New Roman"/>
          <w:sz w:val="24"/>
          <w:szCs w:val="24"/>
        </w:rPr>
        <w:t xml:space="preserve"> På</w:t>
      </w:r>
      <w:r w:rsidR="0045574B" w:rsidRPr="00E67089">
        <w:rPr>
          <w:rFonts w:ascii="Times New Roman" w:hAnsi="Times New Roman" w:cs="Times New Roman"/>
          <w:sz w:val="24"/>
          <w:szCs w:val="24"/>
        </w:rPr>
        <w:t xml:space="preserve"> jordfeilvern</w:t>
      </w:r>
      <w:r w:rsidRPr="00E67089">
        <w:rPr>
          <w:rFonts w:ascii="Times New Roman" w:hAnsi="Times New Roman" w:cs="Times New Roman"/>
          <w:sz w:val="24"/>
          <w:szCs w:val="24"/>
        </w:rPr>
        <w:t xml:space="preserve"> </w:t>
      </w:r>
      <w:r w:rsidR="007F4FCF" w:rsidRPr="00E67089">
        <w:rPr>
          <w:rFonts w:ascii="Times New Roman" w:hAnsi="Times New Roman" w:cs="Times New Roman"/>
          <w:sz w:val="24"/>
          <w:szCs w:val="24"/>
        </w:rPr>
        <w:t xml:space="preserve">skal </w:t>
      </w:r>
      <w:r w:rsidR="00713542" w:rsidRPr="00E67089">
        <w:rPr>
          <w:rFonts w:ascii="Times New Roman" w:hAnsi="Times New Roman" w:cs="Times New Roman"/>
          <w:sz w:val="24"/>
          <w:szCs w:val="24"/>
        </w:rPr>
        <w:t xml:space="preserve">utkoblingstid, jordfeilstrøm og testknapp kontrolleres. </w:t>
      </w:r>
      <w:r w:rsidRPr="00E67089">
        <w:rPr>
          <w:rFonts w:ascii="Times New Roman" w:hAnsi="Times New Roman" w:cs="Times New Roman"/>
          <w:sz w:val="24"/>
          <w:szCs w:val="24"/>
        </w:rPr>
        <w:t xml:space="preserve">Måleresultatet skal registreres </w:t>
      </w:r>
      <w:r w:rsidR="0089731B" w:rsidRPr="00E67089">
        <w:rPr>
          <w:rFonts w:ascii="Times New Roman" w:hAnsi="Times New Roman" w:cs="Times New Roman"/>
          <w:sz w:val="24"/>
          <w:szCs w:val="24"/>
        </w:rPr>
        <w:t>på skjema som skal leveres til kunde</w:t>
      </w:r>
      <w:r w:rsidRPr="00E67089">
        <w:rPr>
          <w:rFonts w:ascii="Times New Roman" w:hAnsi="Times New Roman" w:cs="Times New Roman"/>
          <w:sz w:val="24"/>
          <w:szCs w:val="24"/>
        </w:rPr>
        <w:t>.</w:t>
      </w:r>
    </w:p>
    <w:p w:rsidR="00D070A9" w:rsidRPr="00E67089" w:rsidRDefault="00D070A9" w:rsidP="00D070A9">
      <w:pPr>
        <w:rPr>
          <w:rFonts w:ascii="Times New Roman" w:hAnsi="Times New Roman" w:cs="Times New Roman"/>
          <w:b/>
          <w:sz w:val="24"/>
          <w:szCs w:val="24"/>
        </w:rPr>
      </w:pPr>
    </w:p>
    <w:p w:rsidR="00D070A9" w:rsidRPr="00E67089" w:rsidRDefault="0089731B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 xml:space="preserve">Brukerveiledning </w:t>
      </w:r>
    </w:p>
    <w:p w:rsidR="008F0E29" w:rsidRPr="00E67089" w:rsidRDefault="008F0E29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Etter at jo</w:t>
      </w:r>
      <w:r w:rsidR="000C4897" w:rsidRPr="00E67089">
        <w:rPr>
          <w:rFonts w:ascii="Times New Roman" w:hAnsi="Times New Roman" w:cs="Times New Roman"/>
          <w:sz w:val="24"/>
          <w:szCs w:val="24"/>
        </w:rPr>
        <w:t>bben er ferdig, leveres en instruksjonshåndbok for maskinvare til kunden</w:t>
      </w:r>
      <w:r w:rsidRPr="00E67089">
        <w:rPr>
          <w:rFonts w:ascii="Times New Roman" w:hAnsi="Times New Roman" w:cs="Times New Roman"/>
          <w:sz w:val="24"/>
          <w:szCs w:val="24"/>
        </w:rPr>
        <w:t xml:space="preserve"> som gjør det mulig for kunden å takle den grunnleggende bruken av maskinvaren og de vanligste feilene. Kunden må kunne koble fra strømforsyningen i nødstilfeller. Kunden må også påminnes om vedlikeholdet som kreves av maskinvaren.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897" w:rsidRPr="00E67089" w:rsidRDefault="000C4897" w:rsidP="00D070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>Bærekraftig utvikling, entreprenørskap og holdninger</w:t>
      </w:r>
    </w:p>
    <w:p w:rsidR="00B2318C" w:rsidRPr="00E67089" w:rsidRDefault="00B2318C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Ved utførelsen av installasjonsarbeidet må prinsippene for bærekraftig utvikling tas i betraktning</w:t>
      </w:r>
      <w:r w:rsidR="00866BF1" w:rsidRPr="00E67089">
        <w:rPr>
          <w:rFonts w:ascii="Times New Roman" w:hAnsi="Times New Roman" w:cs="Times New Roman"/>
          <w:sz w:val="24"/>
          <w:szCs w:val="24"/>
        </w:rPr>
        <w:t>,</w:t>
      </w:r>
      <w:r w:rsidRPr="00E67089">
        <w:rPr>
          <w:rFonts w:ascii="Times New Roman" w:hAnsi="Times New Roman" w:cs="Times New Roman"/>
          <w:sz w:val="24"/>
          <w:szCs w:val="24"/>
        </w:rPr>
        <w:t xml:space="preserve"> i den grad de gjelder dette arbeidet. Dette betyr håndtering av utstyr, skred og avfall. Ved arbeid som </w:t>
      </w:r>
      <w:r w:rsidR="001B607B" w:rsidRPr="00E67089">
        <w:rPr>
          <w:rFonts w:ascii="Times New Roman" w:hAnsi="Times New Roman" w:cs="Times New Roman"/>
          <w:sz w:val="24"/>
          <w:szCs w:val="24"/>
        </w:rPr>
        <w:t xml:space="preserve">påvirker </w:t>
      </w:r>
      <w:r w:rsidRPr="00E67089">
        <w:rPr>
          <w:rFonts w:ascii="Times New Roman" w:hAnsi="Times New Roman" w:cs="Times New Roman"/>
          <w:sz w:val="24"/>
          <w:szCs w:val="24"/>
        </w:rPr>
        <w:t>arbeidskapasitet, må fysisk overflødig arbeidsbelastning unngås.</w:t>
      </w:r>
    </w:p>
    <w:p w:rsidR="001B607B" w:rsidRPr="00E67089" w:rsidRDefault="001B607B" w:rsidP="00D070A9">
      <w:p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Holdninger til entreprenørskap og </w:t>
      </w:r>
      <w:proofErr w:type="spellStart"/>
      <w:r w:rsidRPr="00E67089">
        <w:rPr>
          <w:rFonts w:ascii="Times New Roman" w:hAnsi="Times New Roman" w:cs="Times New Roman"/>
          <w:sz w:val="24"/>
          <w:szCs w:val="24"/>
        </w:rPr>
        <w:t>entreprenørånd</w:t>
      </w:r>
      <w:proofErr w:type="spellEnd"/>
      <w:r w:rsidRPr="00E67089">
        <w:rPr>
          <w:rFonts w:ascii="Times New Roman" w:hAnsi="Times New Roman" w:cs="Times New Roman"/>
          <w:sz w:val="24"/>
          <w:szCs w:val="24"/>
        </w:rPr>
        <w:t xml:space="preserve"> gjenspeiles i</w:t>
      </w:r>
      <w:r w:rsidR="00E8615C" w:rsidRPr="00E67089">
        <w:rPr>
          <w:rFonts w:ascii="Times New Roman" w:hAnsi="Times New Roman" w:cs="Times New Roman"/>
          <w:sz w:val="24"/>
          <w:szCs w:val="24"/>
        </w:rPr>
        <w:t>:</w:t>
      </w:r>
      <w:r w:rsidRPr="00E67089">
        <w:rPr>
          <w:rFonts w:ascii="Times New Roman" w:hAnsi="Times New Roman" w:cs="Times New Roman"/>
          <w:sz w:val="24"/>
          <w:szCs w:val="24"/>
        </w:rPr>
        <w:t xml:space="preserve"> </w:t>
      </w:r>
      <w:r w:rsidR="007A5220" w:rsidRPr="00E67089">
        <w:rPr>
          <w:rFonts w:ascii="Times New Roman" w:hAnsi="Times New Roman" w:cs="Times New Roman"/>
          <w:sz w:val="24"/>
          <w:szCs w:val="24"/>
        </w:rPr>
        <w:t>kvalitet på utført arbeid</w:t>
      </w:r>
      <w:r w:rsidR="00E8615C" w:rsidRPr="00E67089">
        <w:rPr>
          <w:rFonts w:ascii="Times New Roman" w:hAnsi="Times New Roman" w:cs="Times New Roman"/>
          <w:sz w:val="24"/>
          <w:szCs w:val="24"/>
        </w:rPr>
        <w:t xml:space="preserve">, </w:t>
      </w:r>
      <w:r w:rsidRPr="00E67089">
        <w:rPr>
          <w:rFonts w:ascii="Times New Roman" w:hAnsi="Times New Roman" w:cs="Times New Roman"/>
          <w:sz w:val="24"/>
          <w:szCs w:val="24"/>
        </w:rPr>
        <w:t>selv</w:t>
      </w:r>
      <w:r w:rsidR="00E8615C" w:rsidRPr="00E67089">
        <w:rPr>
          <w:rFonts w:ascii="Times New Roman" w:hAnsi="Times New Roman" w:cs="Times New Roman"/>
          <w:sz w:val="24"/>
          <w:szCs w:val="24"/>
        </w:rPr>
        <w:t xml:space="preserve">stendig og selvmotivert arbeid og ferdigheter til </w:t>
      </w:r>
      <w:r w:rsidR="009221F6" w:rsidRPr="00E67089">
        <w:rPr>
          <w:rFonts w:ascii="Times New Roman" w:hAnsi="Times New Roman" w:cs="Times New Roman"/>
          <w:sz w:val="24"/>
          <w:szCs w:val="24"/>
        </w:rPr>
        <w:t xml:space="preserve">problemløsing og </w:t>
      </w:r>
      <w:r w:rsidRPr="00E67089">
        <w:rPr>
          <w:rFonts w:ascii="Times New Roman" w:hAnsi="Times New Roman" w:cs="Times New Roman"/>
          <w:sz w:val="24"/>
          <w:szCs w:val="24"/>
        </w:rPr>
        <w:t xml:space="preserve">vurdering av eget arbeid. </w:t>
      </w:r>
      <w:r w:rsidR="00866BF1" w:rsidRPr="00E67089">
        <w:rPr>
          <w:rFonts w:ascii="Times New Roman" w:hAnsi="Times New Roman" w:cs="Times New Roman"/>
          <w:sz w:val="24"/>
          <w:szCs w:val="24"/>
        </w:rPr>
        <w:t xml:space="preserve">Vær forberedt </w:t>
      </w:r>
      <w:r w:rsidRPr="00E67089">
        <w:rPr>
          <w:rFonts w:ascii="Times New Roman" w:hAnsi="Times New Roman" w:cs="Times New Roman"/>
          <w:sz w:val="24"/>
          <w:szCs w:val="24"/>
        </w:rPr>
        <w:t xml:space="preserve">på å presentere </w:t>
      </w:r>
      <w:r w:rsidR="00866BF1" w:rsidRPr="00E67089">
        <w:rPr>
          <w:rFonts w:ascii="Times New Roman" w:hAnsi="Times New Roman" w:cs="Times New Roman"/>
          <w:sz w:val="24"/>
          <w:szCs w:val="24"/>
        </w:rPr>
        <w:t xml:space="preserve">for </w:t>
      </w:r>
      <w:r w:rsidRPr="00E67089">
        <w:rPr>
          <w:rFonts w:ascii="Times New Roman" w:hAnsi="Times New Roman" w:cs="Times New Roman"/>
          <w:sz w:val="24"/>
          <w:szCs w:val="24"/>
        </w:rPr>
        <w:t xml:space="preserve">dommeren din egen vurdering av om arbeidet ditt </w:t>
      </w:r>
      <w:r w:rsidR="00866BF1" w:rsidRPr="00E67089">
        <w:rPr>
          <w:rFonts w:ascii="Times New Roman" w:hAnsi="Times New Roman" w:cs="Times New Roman"/>
          <w:sz w:val="24"/>
          <w:szCs w:val="24"/>
        </w:rPr>
        <w:t xml:space="preserve">er </w:t>
      </w:r>
      <w:r w:rsidRPr="00E67089">
        <w:rPr>
          <w:rFonts w:ascii="Times New Roman" w:hAnsi="Times New Roman" w:cs="Times New Roman"/>
          <w:sz w:val="24"/>
          <w:szCs w:val="24"/>
        </w:rPr>
        <w:t xml:space="preserve">i en tilstand som </w:t>
      </w:r>
      <w:r w:rsidR="00866BF1" w:rsidRPr="00E67089">
        <w:rPr>
          <w:rFonts w:ascii="Times New Roman" w:hAnsi="Times New Roman" w:cs="Times New Roman"/>
          <w:sz w:val="24"/>
          <w:szCs w:val="24"/>
        </w:rPr>
        <w:t>kan overleveres til kunde</w:t>
      </w:r>
      <w:r w:rsidRPr="00E67089">
        <w:rPr>
          <w:rFonts w:ascii="Times New Roman" w:hAnsi="Times New Roman" w:cs="Times New Roman"/>
          <w:sz w:val="24"/>
          <w:szCs w:val="24"/>
        </w:rPr>
        <w:t>.</w:t>
      </w:r>
    </w:p>
    <w:p w:rsidR="00D070A9" w:rsidRPr="00E67089" w:rsidRDefault="00D070A9" w:rsidP="00D070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0A9" w:rsidRPr="00E67089" w:rsidRDefault="009221F6" w:rsidP="00D070A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b/>
          <w:sz w:val="24"/>
          <w:szCs w:val="24"/>
        </w:rPr>
        <w:t>Utstyr og verktøy som deltakeren må ha med seg</w:t>
      </w:r>
    </w:p>
    <w:p w:rsidR="00D070A9" w:rsidRPr="00E67089" w:rsidRDefault="00601EB6" w:rsidP="00D070A9">
      <w:pPr>
        <w:pStyle w:val="Listeavsnit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Håndverktøy for elektrikere </w:t>
      </w:r>
    </w:p>
    <w:p w:rsidR="00D070A9" w:rsidRPr="00E67089" w:rsidRDefault="00601EB6" w:rsidP="00D070A9">
      <w:pPr>
        <w:pStyle w:val="Listeavsnitt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Skrumaskin med bitssett </w:t>
      </w:r>
    </w:p>
    <w:p w:rsidR="00D070A9" w:rsidRPr="00E67089" w:rsidRDefault="00D070A9" w:rsidP="00D070A9">
      <w:pPr>
        <w:pStyle w:val="Listeavsnit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M</w:t>
      </w:r>
      <w:r w:rsidR="00601EB6" w:rsidRPr="00E67089">
        <w:rPr>
          <w:rFonts w:ascii="Times New Roman" w:hAnsi="Times New Roman" w:cs="Times New Roman"/>
          <w:sz w:val="24"/>
          <w:szCs w:val="24"/>
        </w:rPr>
        <w:t>ultimeter, isolasjonsresistanstester og kontinuitets</w:t>
      </w:r>
      <w:r w:rsidRPr="00E67089">
        <w:rPr>
          <w:rFonts w:ascii="Times New Roman" w:hAnsi="Times New Roman" w:cs="Times New Roman"/>
          <w:sz w:val="24"/>
          <w:szCs w:val="24"/>
        </w:rPr>
        <w:t>tester</w:t>
      </w:r>
    </w:p>
    <w:p w:rsidR="00071282" w:rsidRPr="00E67089" w:rsidRDefault="00071282" w:rsidP="00071282">
      <w:pPr>
        <w:pStyle w:val="Listeavsnitt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Arbeidsklær, vernefottøy og personlig verneutrustning (vernebriller og hørselvern)</w:t>
      </w:r>
    </w:p>
    <w:p w:rsidR="00D070A9" w:rsidRPr="00E67089" w:rsidRDefault="007C56E7" w:rsidP="00D070A9">
      <w:pPr>
        <w:pStyle w:val="Listeavsnitt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 xml:space="preserve">Vernebriller – skal brukes til enhver tid under konkurransen </w:t>
      </w:r>
    </w:p>
    <w:p w:rsidR="00D070A9" w:rsidRPr="00E67089" w:rsidRDefault="007C56E7" w:rsidP="00D070A9">
      <w:pPr>
        <w:pStyle w:val="Listeavsnit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Skiftenøkkel 13</w:t>
      </w:r>
      <w:r w:rsidR="00D070A9" w:rsidRPr="00E67089">
        <w:rPr>
          <w:rFonts w:ascii="Times New Roman" w:hAnsi="Times New Roman" w:cs="Times New Roman"/>
          <w:sz w:val="24"/>
          <w:szCs w:val="24"/>
        </w:rPr>
        <w:t xml:space="preserve">mm for </w:t>
      </w:r>
      <w:r w:rsidRPr="00E67089">
        <w:rPr>
          <w:rFonts w:ascii="Times New Roman" w:hAnsi="Times New Roman" w:cs="Times New Roman"/>
          <w:sz w:val="24"/>
          <w:szCs w:val="24"/>
        </w:rPr>
        <w:t>justering av muttere</w:t>
      </w:r>
    </w:p>
    <w:p w:rsidR="00D070A9" w:rsidRPr="00E67089" w:rsidRDefault="007C56E7" w:rsidP="00D070A9">
      <w:pPr>
        <w:pStyle w:val="Listeavsnit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  <w:sz w:val="24"/>
          <w:szCs w:val="24"/>
        </w:rPr>
        <w:t>Rørkutter for aluminium eller baufil</w:t>
      </w:r>
    </w:p>
    <w:p w:rsidR="00D070A9" w:rsidRPr="00E67089" w:rsidRDefault="00D070A9" w:rsidP="00D070A9">
      <w:pPr>
        <w:pStyle w:val="Listeavsnit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hAnsi="Times New Roman" w:cs="Times New Roman"/>
        </w:rPr>
        <w:br w:type="page"/>
      </w:r>
    </w:p>
    <w:p w:rsidR="00426BAE" w:rsidRDefault="001A68C5" w:rsidP="008D1EB6">
      <w:pPr>
        <w:pStyle w:val="Overskrift1"/>
        <w:jc w:val="center"/>
      </w:pPr>
      <w:r w:rsidRPr="00E67089">
        <w:lastRenderedPageBreak/>
        <w:t>Plantegning elektrisk anlegg</w:t>
      </w:r>
    </w:p>
    <w:p w:rsidR="00977437" w:rsidRDefault="00977437" w:rsidP="00977437">
      <w:pPr>
        <w:rPr>
          <w:noProof/>
          <w:lang w:eastAsia="nb-NO"/>
        </w:rPr>
      </w:pPr>
    </w:p>
    <w:p w:rsidR="00977437" w:rsidRDefault="00977437" w:rsidP="00977437">
      <w:pPr>
        <w:rPr>
          <w:noProof/>
          <w:lang w:eastAsia="nb-NO"/>
        </w:rPr>
      </w:pPr>
    </w:p>
    <w:p w:rsidR="002F2150" w:rsidRDefault="002F2150" w:rsidP="00977437">
      <w:pPr>
        <w:rPr>
          <w:noProof/>
          <w:lang w:eastAsia="nb-NO"/>
        </w:rPr>
      </w:pPr>
    </w:p>
    <w:p w:rsidR="00977437" w:rsidRPr="00977437" w:rsidRDefault="006A4840" w:rsidP="006A4840">
      <w:pPr>
        <w:jc w:val="cent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558A36" wp14:editId="0CA40B4B">
                <wp:simplePos x="0" y="0"/>
                <wp:positionH relativeFrom="column">
                  <wp:posOffset>577850</wp:posOffset>
                </wp:positionH>
                <wp:positionV relativeFrom="paragraph">
                  <wp:posOffset>410845</wp:posOffset>
                </wp:positionV>
                <wp:extent cx="400050" cy="317500"/>
                <wp:effectExtent l="0" t="0" r="0" b="6350"/>
                <wp:wrapNone/>
                <wp:docPr id="79" name="Tekstbok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4840" w:rsidRPr="006A4840" w:rsidRDefault="006A4840" w:rsidP="006A484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4840">
                              <w:rPr>
                                <w:rFonts w:ascii="Comic Sans MS" w:hAnsi="Comic Sans MS"/>
                              </w:rPr>
                              <w:t>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58A36" id="_x0000_t202" coordsize="21600,21600" o:spt="202" path="m,l,21600r21600,l21600,xe">
                <v:stroke joinstyle="miter"/>
                <v:path gradientshapeok="t" o:connecttype="rect"/>
              </v:shapetype>
              <v:shape id="Tekstboks 79" o:spid="_x0000_s1026" type="#_x0000_t202" style="position:absolute;left:0;text-align:left;margin-left:45.5pt;margin-top:32.35pt;width:31.5pt;height: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" fillcolor="white [3201]" stroked="f" strokeweight=".5pt">
                <v:textbox>
                  <w:txbxContent>
                    <w:p w:rsidR="006A4840" w:rsidRPr="006A4840" w:rsidRDefault="006A4840" w:rsidP="006A4840">
                      <w:pPr>
                        <w:rPr>
                          <w:rFonts w:ascii="Comic Sans MS" w:hAnsi="Comic Sans MS"/>
                        </w:rPr>
                      </w:pPr>
                      <w:r w:rsidRPr="006A4840">
                        <w:rPr>
                          <w:rFonts w:ascii="Comic Sans MS" w:hAnsi="Comic Sans MS"/>
                        </w:rPr>
                        <w:t>GC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558A36" wp14:editId="0CA40B4B">
                <wp:simplePos x="0" y="0"/>
                <wp:positionH relativeFrom="column">
                  <wp:posOffset>5168900</wp:posOffset>
                </wp:positionH>
                <wp:positionV relativeFrom="paragraph">
                  <wp:posOffset>829945</wp:posOffset>
                </wp:positionV>
                <wp:extent cx="247650" cy="279400"/>
                <wp:effectExtent l="0" t="0" r="0" b="6350"/>
                <wp:wrapNone/>
                <wp:docPr id="78" name="Tekstbok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797" w:rsidRPr="006A4840" w:rsidRDefault="00753797" w:rsidP="0075379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4840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8A36" id="Tekstboks 78" o:spid="_x0000_s1027" type="#_x0000_t202" style="position:absolute;left:0;text-align:left;margin-left:407pt;margin-top:65.35pt;width:19.5pt;height:2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" fillcolor="white [3201]" stroked="f" strokeweight=".5pt">
                <v:textbox>
                  <w:txbxContent>
                    <w:p w:rsidR="00753797" w:rsidRPr="006A4840" w:rsidRDefault="00753797" w:rsidP="00753797">
                      <w:pPr>
                        <w:rPr>
                          <w:rFonts w:ascii="Comic Sans MS" w:hAnsi="Comic Sans MS"/>
                        </w:rPr>
                      </w:pPr>
                      <w:r w:rsidRPr="006A4840"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558A36" wp14:editId="0CA40B4B">
                <wp:simplePos x="0" y="0"/>
                <wp:positionH relativeFrom="column">
                  <wp:posOffset>3702050</wp:posOffset>
                </wp:positionH>
                <wp:positionV relativeFrom="paragraph">
                  <wp:posOffset>855345</wp:posOffset>
                </wp:positionV>
                <wp:extent cx="222250" cy="260350"/>
                <wp:effectExtent l="0" t="0" r="6350" b="6350"/>
                <wp:wrapNone/>
                <wp:docPr id="77" name="Tekstbok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797" w:rsidRPr="006A4840" w:rsidRDefault="00753797" w:rsidP="0075379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4840"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8A36" id="Tekstboks 77" o:spid="_x0000_s1028" type="#_x0000_t202" style="position:absolute;left:0;text-align:left;margin-left:291.5pt;margin-top:67.35pt;width:17.5pt;height:2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" fillcolor="white [3201]" stroked="f" strokeweight=".5pt">
                <v:textbox>
                  <w:txbxContent>
                    <w:p w:rsidR="00753797" w:rsidRPr="006A4840" w:rsidRDefault="00753797" w:rsidP="00753797">
                      <w:pPr>
                        <w:rPr>
                          <w:rFonts w:ascii="Comic Sans MS" w:hAnsi="Comic Sans MS"/>
                        </w:rPr>
                      </w:pPr>
                      <w:r w:rsidRPr="006A4840"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5379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1280795</wp:posOffset>
                </wp:positionV>
                <wp:extent cx="260350" cy="285750"/>
                <wp:effectExtent l="0" t="0" r="6350" b="0"/>
                <wp:wrapNone/>
                <wp:docPr id="74" name="Tekstbok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2150" w:rsidRPr="006A4840" w:rsidRDefault="0075379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4840">
                              <w:rPr>
                                <w:rFonts w:ascii="Comic Sans MS" w:hAnsi="Comic Sans M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74" o:spid="_x0000_s1029" type="#_x0000_t202" style="position:absolute;left:0;text-align:left;margin-left:143.5pt;margin-top:100.85pt;width:20.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" fillcolor="white [3201]" stroked="f" strokeweight=".5pt">
                <v:textbox>
                  <w:txbxContent>
                    <w:p w:rsidR="002F2150" w:rsidRPr="006A4840" w:rsidRDefault="00753797">
                      <w:pPr>
                        <w:rPr>
                          <w:rFonts w:ascii="Comic Sans MS" w:hAnsi="Comic Sans MS"/>
                        </w:rPr>
                      </w:pPr>
                      <w:r w:rsidRPr="006A4840">
                        <w:rPr>
                          <w:rFonts w:ascii="Comic Sans MS" w:hAnsi="Comic Sans M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F2150">
        <w:rPr>
          <w:noProof/>
          <w:lang w:eastAsia="nb-NO"/>
        </w:rPr>
        <w:drawing>
          <wp:inline distT="0" distB="0" distL="0" distR="0" wp14:anchorId="1257C168" wp14:editId="3A58C128">
            <wp:extent cx="5861050" cy="3752759"/>
            <wp:effectExtent l="0" t="0" r="6350" b="635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19" t="21729" r="32500" b="19671"/>
                    <a:stretch/>
                  </pic:blipFill>
                  <pic:spPr bwMode="auto">
                    <a:xfrm>
                      <a:off x="0" y="0"/>
                      <a:ext cx="5877226" cy="376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0A9" w:rsidRPr="00E67089" w:rsidRDefault="00D070A9" w:rsidP="00426BAE">
      <w:pPr>
        <w:pStyle w:val="textbox"/>
        <w:shd w:val="clear" w:color="auto" w:fill="FFFFFF"/>
        <w:spacing w:before="0" w:beforeAutospacing="0" w:after="0"/>
        <w:ind w:left="360"/>
        <w:jc w:val="center"/>
      </w:pPr>
      <w:r w:rsidRPr="00E67089">
        <w:br w:type="page"/>
      </w:r>
    </w:p>
    <w:p w:rsidR="00D070A9" w:rsidRPr="00E67089" w:rsidRDefault="00D070A9" w:rsidP="008D1EB6">
      <w:pPr>
        <w:pStyle w:val="Overskrift1"/>
        <w:jc w:val="center"/>
      </w:pPr>
      <w:r w:rsidRPr="00E67089">
        <w:lastRenderedPageBreak/>
        <w:t>I</w:t>
      </w:r>
      <w:r w:rsidR="00C3189A" w:rsidRPr="00E67089">
        <w:t>nstallasjonstegning – rutenett 50</w:t>
      </w:r>
      <w:r w:rsidR="001A68C5" w:rsidRPr="00E67089">
        <w:t>mm</w:t>
      </w:r>
    </w:p>
    <w:p w:rsidR="00D070A9" w:rsidRPr="00E67089" w:rsidRDefault="0020645C" w:rsidP="00D070A9">
      <w:pPr>
        <w:jc w:val="center"/>
        <w:rPr>
          <w:rFonts w:ascii="Times New Roman" w:hAnsi="Times New Roman" w:cs="Times New Roman"/>
        </w:rPr>
      </w:pPr>
      <w:r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40235" wp14:editId="58757FB2">
                <wp:simplePos x="0" y="0"/>
                <wp:positionH relativeFrom="column">
                  <wp:posOffset>2268539</wp:posOffset>
                </wp:positionH>
                <wp:positionV relativeFrom="paragraph">
                  <wp:posOffset>2234247</wp:posOffset>
                </wp:positionV>
                <wp:extent cx="408940" cy="213995"/>
                <wp:effectExtent l="2222" t="0" r="0" b="0"/>
                <wp:wrapNone/>
                <wp:docPr id="96" name="Tekstbok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E1B" w:rsidRDefault="009C4E1B" w:rsidP="009C4E1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0235" id="Tekstboks 96" o:spid="_x0000_s1030" type="#_x0000_t202" style="position:absolute;left:0;text-align:left;margin-left:178.65pt;margin-top:175.9pt;width:32.2pt;height:16.8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" fillcolor="#eaeaea" stroked="f" strokeweight=".5pt">
                <v:textbox>
                  <w:txbxContent>
                    <w:p w:rsidR="009C4E1B" w:rsidRDefault="009C4E1B" w:rsidP="009C4E1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 w:rsidR="00097F28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37235A" wp14:editId="53543180">
                <wp:simplePos x="0" y="0"/>
                <wp:positionH relativeFrom="column">
                  <wp:posOffset>4557079</wp:posOffset>
                </wp:positionH>
                <wp:positionV relativeFrom="paragraph">
                  <wp:posOffset>6434454</wp:posOffset>
                </wp:positionV>
                <wp:extent cx="463868" cy="251780"/>
                <wp:effectExtent l="0" t="8255" r="4445" b="4445"/>
                <wp:wrapNone/>
                <wp:docPr id="69" name="Tekstbok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3868" cy="25178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F28" w:rsidRDefault="00820DFB" w:rsidP="00097F2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235A" id="Tekstboks 69" o:spid="_x0000_s1031" type="#_x0000_t202" style="position:absolute;left:0;text-align:left;margin-left:358.85pt;margin-top:506.65pt;width:36.55pt;height:19.8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" fillcolor="#eaeaea" stroked="f" strokeweight=".5pt">
                <v:textbox>
                  <w:txbxContent>
                    <w:p w:rsidR="00097F28" w:rsidRDefault="00820DFB" w:rsidP="00097F2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-POS</w:t>
                      </w:r>
                    </w:p>
                  </w:txbxContent>
                </v:textbox>
              </v:shape>
            </w:pict>
          </mc:Fallback>
        </mc:AlternateContent>
      </w:r>
      <w:r w:rsidR="00C52652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C2E6D4" wp14:editId="531E3B2A">
                <wp:simplePos x="0" y="0"/>
                <wp:positionH relativeFrom="column">
                  <wp:posOffset>3625533</wp:posOffset>
                </wp:positionH>
                <wp:positionV relativeFrom="paragraph">
                  <wp:posOffset>6443027</wp:posOffset>
                </wp:positionV>
                <wp:extent cx="408940" cy="213995"/>
                <wp:effectExtent l="2222" t="0" r="0" b="0"/>
                <wp:wrapNone/>
                <wp:docPr id="100" name="Tekstbok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652" w:rsidRDefault="000859F0" w:rsidP="00C5265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-Q0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E6D4" id="Tekstboks 100" o:spid="_x0000_s1032" type="#_x0000_t202" style="position:absolute;left:0;text-align:left;margin-left:285.5pt;margin-top:507.3pt;width:32.2pt;height:16.8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" fillcolor="#eaeaea" stroked="f" strokeweight=".5pt">
                <v:textbox>
                  <w:txbxContent>
                    <w:p w:rsidR="00C52652" w:rsidRDefault="000859F0" w:rsidP="00C5265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-Q0</w:t>
                      </w:r>
                    </w:p>
                  </w:txbxContent>
                </v:textbox>
              </v:shape>
            </w:pict>
          </mc:Fallback>
        </mc:AlternateContent>
      </w:r>
      <w:r w:rsidR="00C52652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5A2775" wp14:editId="17A89596">
                <wp:simplePos x="0" y="0"/>
                <wp:positionH relativeFrom="column">
                  <wp:posOffset>363330</wp:posOffset>
                </wp:positionH>
                <wp:positionV relativeFrom="paragraph">
                  <wp:posOffset>4954464</wp:posOffset>
                </wp:positionV>
                <wp:extent cx="563604" cy="238125"/>
                <wp:effectExtent l="0" t="8890" r="0" b="0"/>
                <wp:wrapNone/>
                <wp:docPr id="68" name="Tekstbok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63604" cy="2381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652" w:rsidRDefault="00C52652" w:rsidP="00C5265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1100mm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2775" id="Tekstboks 68" o:spid="_x0000_s1033" type="#_x0000_t202" style="position:absolute;left:0;text-align:left;margin-left:28.6pt;margin-top:390.1pt;width:44.4pt;height:18.7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" fillcolor="#eaeaea" stroked="f" strokeweight=".5pt">
                <v:textbox>
                  <w:txbxContent>
                    <w:p w:rsidR="00C52652" w:rsidRDefault="00C52652" w:rsidP="00C5265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1100mm</w:t>
                      </w:r>
                    </w:p>
                  </w:txbxContent>
                </v:textbox>
              </v:shape>
            </w:pict>
          </mc:Fallback>
        </mc:AlternateContent>
      </w:r>
      <w:r w:rsidR="00C52652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EFD12E" wp14:editId="22388E54">
                <wp:simplePos x="0" y="0"/>
                <wp:positionH relativeFrom="column">
                  <wp:posOffset>361314</wp:posOffset>
                </wp:positionH>
                <wp:positionV relativeFrom="paragraph">
                  <wp:posOffset>2211953</wp:posOffset>
                </wp:positionV>
                <wp:extent cx="563604" cy="238125"/>
                <wp:effectExtent l="0" t="8890" r="0" b="0"/>
                <wp:wrapNone/>
                <wp:docPr id="66" name="Tekstbok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63604" cy="2381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2EB" w:rsidRDefault="00C52652" w:rsidP="005872E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1100mm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D12E" id="Tekstboks 66" o:spid="_x0000_s1034" type="#_x0000_t202" style="position:absolute;left:0;text-align:left;margin-left:28.45pt;margin-top:174.15pt;width:44.4pt;height:18.7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" fillcolor="#eaeaea" stroked="f" strokeweight=".5pt">
                <v:textbox>
                  <w:txbxContent>
                    <w:p w:rsidR="005872EB" w:rsidRDefault="00C52652" w:rsidP="005872E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1100mm</w:t>
                      </w:r>
                    </w:p>
                  </w:txbxContent>
                </v:textbox>
              </v:shape>
            </w:pict>
          </mc:Fallback>
        </mc:AlternateContent>
      </w:r>
      <w:r w:rsidR="005872E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EFD12E" wp14:editId="22388E54">
                <wp:simplePos x="0" y="0"/>
                <wp:positionH relativeFrom="margin">
                  <wp:align>center</wp:align>
                </wp:positionH>
                <wp:positionV relativeFrom="paragraph">
                  <wp:posOffset>383319</wp:posOffset>
                </wp:positionV>
                <wp:extent cx="599385" cy="238204"/>
                <wp:effectExtent l="8890" t="0" r="635" b="635"/>
                <wp:wrapNone/>
                <wp:docPr id="67" name="Tekstbok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9385" cy="238204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2EB" w:rsidRDefault="005872EB" w:rsidP="005872E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2000mm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FD12E" id="Tekstboks 67" o:spid="_x0000_s1035" type="#_x0000_t202" style="position:absolute;left:0;text-align:left;margin-left:0;margin-top:30.2pt;width:47.2pt;height:18.75pt;rotation:-90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" fillcolor="#eaeaea" stroked="f" strokeweight=".5pt">
                <v:textbox>
                  <w:txbxContent>
                    <w:p w:rsidR="005872EB" w:rsidRDefault="005872EB" w:rsidP="005872E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2000mm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2E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AF7760" wp14:editId="69838ABE">
                <wp:simplePos x="0" y="0"/>
                <wp:positionH relativeFrom="column">
                  <wp:posOffset>890545</wp:posOffset>
                </wp:positionH>
                <wp:positionV relativeFrom="paragraph">
                  <wp:posOffset>836792</wp:posOffset>
                </wp:positionV>
                <wp:extent cx="4961614" cy="45719"/>
                <wp:effectExtent l="19050" t="76200" r="86995" b="88265"/>
                <wp:wrapNone/>
                <wp:docPr id="64" name="Rett pilkoblin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1614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BE8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64" o:spid="_x0000_s1026" type="#_x0000_t32" style="position:absolute;margin-left:70.1pt;margin-top:65.9pt;width:390.7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" strokecolor="#4579b8 [3044]">
                <v:stroke startarrow="block" endarrow="block"/>
              </v:shape>
            </w:pict>
          </mc:Fallback>
        </mc:AlternateContent>
      </w:r>
      <w:r w:rsidR="005872E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806423</wp:posOffset>
                </wp:positionH>
                <wp:positionV relativeFrom="page">
                  <wp:posOffset>2735249</wp:posOffset>
                </wp:positionV>
                <wp:extent cx="45719" cy="2722549"/>
                <wp:effectExtent l="76200" t="38100" r="69215" b="59055"/>
                <wp:wrapNone/>
                <wp:docPr id="30" name="Rett pilkobli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72254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7A5B" id="Rett pilkobling 30" o:spid="_x0000_s1026" type="#_x0000_t32" style="position:absolute;margin-left:63.5pt;margin-top:215.35pt;width:3.6pt;height:21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" strokecolor="#4579b8 [3044]">
                <v:stroke startarrow="block" endarrow="block"/>
                <w10:wrap anchory="page"/>
              </v:shape>
            </w:pict>
          </mc:Fallback>
        </mc:AlternateContent>
      </w:r>
      <w:r w:rsidR="0028724D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AF7760" wp14:editId="69838ABE">
                <wp:simplePos x="0" y="0"/>
                <wp:positionH relativeFrom="column">
                  <wp:posOffset>808798</wp:posOffset>
                </wp:positionH>
                <wp:positionV relativeFrom="paragraph">
                  <wp:posOffset>3678030</wp:posOffset>
                </wp:positionV>
                <wp:extent cx="45719" cy="2751152"/>
                <wp:effectExtent l="76200" t="38100" r="69215" b="49530"/>
                <wp:wrapNone/>
                <wp:docPr id="31" name="Rett pilkobli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75115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0230" id="Rett pilkobling 31" o:spid="_x0000_s1026" type="#_x0000_t32" style="position:absolute;margin-left:63.7pt;margin-top:289.6pt;width:3.6pt;height:216.6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" strokecolor="#4579b8 [3044]">
                <v:stroke startarrow="block" endarrow="block"/>
              </v:shape>
            </w:pict>
          </mc:Fallback>
        </mc:AlternateContent>
      </w:r>
      <w:r w:rsidR="009E3212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8B2A52" wp14:editId="53E38433">
                <wp:simplePos x="0" y="0"/>
                <wp:positionH relativeFrom="column">
                  <wp:posOffset>1712435</wp:posOffset>
                </wp:positionH>
                <wp:positionV relativeFrom="paragraph">
                  <wp:posOffset>5493783</wp:posOffset>
                </wp:positionV>
                <wp:extent cx="405551" cy="242814"/>
                <wp:effectExtent l="5080" t="0" r="0" b="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5551" cy="242814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615" w:rsidRDefault="009E3212" w:rsidP="007E461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-G</w:t>
                            </w:r>
                            <w:r w:rsidR="007E461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2A52" id="Tekstboks 28" o:spid="_x0000_s1036" type="#_x0000_t202" style="position:absolute;left:0;text-align:left;margin-left:134.85pt;margin-top:432.6pt;width:31.95pt;height:19.1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" fillcolor="#eaeaea" stroked="f" strokeweight=".5pt">
                <v:textbox>
                  <w:txbxContent>
                    <w:p w:rsidR="007E4615" w:rsidRDefault="009E3212" w:rsidP="007E461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-G</w:t>
                      </w:r>
                      <w:r w:rsidR="007E4615">
                        <w:rPr>
                          <w:rFonts w:ascii="Comic Sans MS" w:hAnsi="Comic Sans MS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E4615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8B2A52" wp14:editId="53E38433">
                <wp:simplePos x="0" y="0"/>
                <wp:positionH relativeFrom="column">
                  <wp:posOffset>4855145</wp:posOffset>
                </wp:positionH>
                <wp:positionV relativeFrom="paragraph">
                  <wp:posOffset>2604587</wp:posOffset>
                </wp:positionV>
                <wp:extent cx="647086" cy="228370"/>
                <wp:effectExtent l="0" t="0" r="635" b="635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7086" cy="2283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615" w:rsidRDefault="007E4615" w:rsidP="007E461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2A52" id="Tekstboks 29" o:spid="_x0000_s1037" type="#_x0000_t202" style="position:absolute;left:0;text-align:left;margin-left:382.3pt;margin-top:205.1pt;width:50.95pt;height:18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" fillcolor="#eaeaea" stroked="f" strokeweight=".5pt">
                <v:textbox>
                  <w:txbxContent>
                    <w:p w:rsidR="007E4615" w:rsidRDefault="007E4615" w:rsidP="007E461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-HEATER</w:t>
                      </w:r>
                    </w:p>
                  </w:txbxContent>
                </v:textbox>
              </v:shape>
            </w:pict>
          </mc:Fallback>
        </mc:AlternateContent>
      </w:r>
      <w:r w:rsidR="007E4615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BB97D5" wp14:editId="4ABC88FD">
                <wp:simplePos x="0" y="0"/>
                <wp:positionH relativeFrom="column">
                  <wp:posOffset>2095215</wp:posOffset>
                </wp:positionH>
                <wp:positionV relativeFrom="paragraph">
                  <wp:posOffset>4194291</wp:posOffset>
                </wp:positionV>
                <wp:extent cx="458163" cy="249637"/>
                <wp:effectExtent l="8890" t="0" r="8255" b="825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8163" cy="249637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615" w:rsidRDefault="007E4615" w:rsidP="007E461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97D5" id="Tekstboks 27" o:spid="_x0000_s1038" type="#_x0000_t202" style="position:absolute;left:0;text-align:left;margin-left:165pt;margin-top:330.25pt;width:36.1pt;height:19.6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" fillcolor="#eaeaea" stroked="f" strokeweight=".5pt">
                <v:textbox>
                  <w:txbxContent>
                    <w:p w:rsidR="007E4615" w:rsidRDefault="007E4615" w:rsidP="007E461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4E1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BB97D5" wp14:editId="4ABC88FD">
                <wp:simplePos x="0" y="0"/>
                <wp:positionH relativeFrom="column">
                  <wp:posOffset>3429954</wp:posOffset>
                </wp:positionH>
                <wp:positionV relativeFrom="paragraph">
                  <wp:posOffset>1217865</wp:posOffset>
                </wp:positionV>
                <wp:extent cx="475941" cy="238204"/>
                <wp:effectExtent l="4445" t="0" r="5080" b="508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5941" cy="238204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E1B" w:rsidRDefault="009C4E1B" w:rsidP="009C4E1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-SW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97D5" id="Tekstboks 26" o:spid="_x0000_s1039" type="#_x0000_t202" style="position:absolute;left:0;text-align:left;margin-left:270.1pt;margin-top:95.9pt;width:37.5pt;height:18.7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" fillcolor="#eaeaea" stroked="f" strokeweight=".5pt">
                <v:textbox>
                  <w:txbxContent>
                    <w:p w:rsidR="009C4E1B" w:rsidRDefault="009C4E1B" w:rsidP="009C4E1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-SW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4E1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40235" wp14:editId="58757FB2">
                <wp:simplePos x="0" y="0"/>
                <wp:positionH relativeFrom="column">
                  <wp:posOffset>3447978</wp:posOffset>
                </wp:positionH>
                <wp:positionV relativeFrom="paragraph">
                  <wp:posOffset>3207929</wp:posOffset>
                </wp:positionV>
                <wp:extent cx="458163" cy="249637"/>
                <wp:effectExtent l="8890" t="0" r="8255" b="8255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8163" cy="249637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E1B" w:rsidRDefault="009C4E1B" w:rsidP="009C4E1B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-SW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0235" id="Tekstboks 24" o:spid="_x0000_s1040" type="#_x0000_t202" style="position:absolute;left:0;text-align:left;margin-left:271.5pt;margin-top:252.6pt;width:36.1pt;height:19.6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" fillcolor="#eaeaea" stroked="f" strokeweight=".5pt">
                <v:textbox>
                  <w:txbxContent>
                    <w:p w:rsidR="009C4E1B" w:rsidRDefault="009C4E1B" w:rsidP="009C4E1B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-SW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4E1B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9B7F2" wp14:editId="5C628D4A">
                <wp:simplePos x="0" y="0"/>
                <wp:positionH relativeFrom="column">
                  <wp:posOffset>1524394</wp:posOffset>
                </wp:positionH>
                <wp:positionV relativeFrom="paragraph">
                  <wp:posOffset>1952879</wp:posOffset>
                </wp:positionV>
                <wp:extent cx="471866" cy="237161"/>
                <wp:effectExtent l="3175" t="0" r="7620" b="7620"/>
                <wp:wrapNone/>
                <wp:docPr id="92" name="Tekstbok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866" cy="237161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328" w:rsidRDefault="00526328" w:rsidP="0052632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B7F2" id="Tekstboks 92" o:spid="_x0000_s1041" type="#_x0000_t202" style="position:absolute;left:0;text-align:left;margin-left:120.05pt;margin-top:153.75pt;width:37.15pt;height:18.6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" fillcolor="#eaeaea" stroked="f" strokeweight=".5pt">
                <v:textbox>
                  <w:txbxContent>
                    <w:p w:rsidR="00526328" w:rsidRDefault="00526328" w:rsidP="0052632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-W5</w:t>
                      </w:r>
                    </w:p>
                  </w:txbxContent>
                </v:textbox>
              </v:shape>
            </w:pict>
          </mc:Fallback>
        </mc:AlternateContent>
      </w:r>
      <w:r w:rsidR="00E84B57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98BE62" wp14:editId="7ACC8625">
                <wp:simplePos x="0" y="0"/>
                <wp:positionH relativeFrom="column">
                  <wp:posOffset>1086248</wp:posOffset>
                </wp:positionH>
                <wp:positionV relativeFrom="paragraph">
                  <wp:posOffset>2460541</wp:posOffset>
                </wp:positionV>
                <wp:extent cx="415290" cy="239606"/>
                <wp:effectExtent l="0" t="7303" r="0" b="0"/>
                <wp:wrapNone/>
                <wp:docPr id="94" name="Tekstbok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290" cy="23960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B57" w:rsidRDefault="00E84B57" w:rsidP="00E84B5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-JB1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BE62" id="Tekstboks 94" o:spid="_x0000_s1042" type="#_x0000_t202" style="position:absolute;left:0;text-align:left;margin-left:85.55pt;margin-top:193.75pt;width:32.7pt;height:18.8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" fillcolor="#eaeaea" stroked="f" strokeweight=".5pt">
                <v:textbox>
                  <w:txbxContent>
                    <w:p w:rsidR="00E84B57" w:rsidRDefault="00E84B57" w:rsidP="00E84B5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-JB1</w:t>
                      </w:r>
                    </w:p>
                  </w:txbxContent>
                </v:textbox>
              </v:shape>
            </w:pict>
          </mc:Fallback>
        </mc:AlternateContent>
      </w:r>
      <w:r w:rsidR="00E84B57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D2920" wp14:editId="4BFF9BC6">
                <wp:simplePos x="0" y="0"/>
                <wp:positionH relativeFrom="column">
                  <wp:posOffset>5097141</wp:posOffset>
                </wp:positionH>
                <wp:positionV relativeFrom="paragraph">
                  <wp:posOffset>4116829</wp:posOffset>
                </wp:positionV>
                <wp:extent cx="408940" cy="213995"/>
                <wp:effectExtent l="2222" t="0" r="0" b="0"/>
                <wp:wrapNone/>
                <wp:docPr id="102" name="Tekstbok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B57" w:rsidRDefault="00E84B57" w:rsidP="00E84B5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2920" id="Tekstboks 102" o:spid="_x0000_s1043" type="#_x0000_t202" style="position:absolute;left:0;text-align:left;margin-left:401.35pt;margin-top:324.15pt;width:32.2pt;height:16.8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" fillcolor="#eaeaea" stroked="f" strokeweight=".5pt">
                <v:textbox>
                  <w:txbxContent>
                    <w:p w:rsidR="00E84B57" w:rsidRDefault="00E84B57" w:rsidP="00E84B5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-M1</w:t>
                      </w:r>
                    </w:p>
                  </w:txbxContent>
                </v:textbox>
              </v:shape>
            </w:pict>
          </mc:Fallback>
        </mc:AlternateContent>
      </w:r>
      <w:r w:rsidR="00E84B57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6D8636" wp14:editId="22C29EB6">
                <wp:simplePos x="0" y="0"/>
                <wp:positionH relativeFrom="column">
                  <wp:posOffset>4132328</wp:posOffset>
                </wp:positionH>
                <wp:positionV relativeFrom="paragraph">
                  <wp:posOffset>6308948</wp:posOffset>
                </wp:positionV>
                <wp:extent cx="402497" cy="251578"/>
                <wp:effectExtent l="0" t="952" r="0" b="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497" cy="251578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B57" w:rsidRDefault="00E84B57" w:rsidP="00E84B5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8636" id="Tekstboks 23" o:spid="_x0000_s1044" type="#_x0000_t202" style="position:absolute;left:0;text-align:left;margin-left:325.4pt;margin-top:496.75pt;width:31.7pt;height:19.8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" fillcolor="#eaeaea" stroked="f" strokeweight=".5pt">
                <v:textbox>
                  <w:txbxContent>
                    <w:p w:rsidR="00E84B57" w:rsidRDefault="00E84B57" w:rsidP="00E84B5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8635E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9B7F2" wp14:editId="5C628D4A">
                <wp:simplePos x="0" y="0"/>
                <wp:positionH relativeFrom="column">
                  <wp:posOffset>3026233</wp:posOffset>
                </wp:positionH>
                <wp:positionV relativeFrom="paragraph">
                  <wp:posOffset>5803607</wp:posOffset>
                </wp:positionV>
                <wp:extent cx="402497" cy="251578"/>
                <wp:effectExtent l="0" t="952" r="0" b="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497" cy="251578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35E" w:rsidRDefault="0028635E" w:rsidP="0028635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B7F2" id="Tekstboks 21" o:spid="_x0000_s1045" type="#_x0000_t202" style="position:absolute;left:0;text-align:left;margin-left:238.3pt;margin-top:457pt;width:31.7pt;height:19.8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" fillcolor="#eaeaea" stroked="f" strokeweight=".5pt">
                <v:textbox>
                  <w:txbxContent>
                    <w:p w:rsidR="0028635E" w:rsidRDefault="0028635E" w:rsidP="0028635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26328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9B7F2" wp14:editId="5C628D4A">
                <wp:simplePos x="0" y="0"/>
                <wp:positionH relativeFrom="column">
                  <wp:posOffset>2402570</wp:posOffset>
                </wp:positionH>
                <wp:positionV relativeFrom="paragraph">
                  <wp:posOffset>1466214</wp:posOffset>
                </wp:positionV>
                <wp:extent cx="478155" cy="301625"/>
                <wp:effectExtent l="0" t="8255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3016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328" w:rsidRDefault="00526328" w:rsidP="0052632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B7F2" id="Tekstboks 20" o:spid="_x0000_s1046" type="#_x0000_t202" style="position:absolute;left:0;text-align:left;margin-left:189.2pt;margin-top:115.45pt;width:37.65pt;height:23.75pt;rotation:-90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" fillcolor="#eaeaea" stroked="f" strokeweight=".5pt">
                <v:textbox>
                  <w:txbxContent>
                    <w:p w:rsidR="00526328" w:rsidRDefault="00526328" w:rsidP="0052632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-W7</w:t>
                      </w:r>
                    </w:p>
                  </w:txbxContent>
                </v:textbox>
              </v:shape>
            </w:pict>
          </mc:Fallback>
        </mc:AlternateContent>
      </w:r>
      <w:r w:rsidR="00526328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9B7F2" wp14:editId="5C628D4A">
                <wp:simplePos x="0" y="0"/>
                <wp:positionH relativeFrom="column">
                  <wp:posOffset>2402066</wp:posOffset>
                </wp:positionH>
                <wp:positionV relativeFrom="paragraph">
                  <wp:posOffset>2991607</wp:posOffset>
                </wp:positionV>
                <wp:extent cx="478155" cy="301625"/>
                <wp:effectExtent l="0" t="8255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30162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328" w:rsidRDefault="00526328" w:rsidP="00526328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B7F2" id="Tekstboks 19" o:spid="_x0000_s1047" type="#_x0000_t202" style="position:absolute;left:0;text-align:left;margin-left:189.15pt;margin-top:235.55pt;width:37.65pt;height:23.75pt;rotation:-90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" fillcolor="#eaeaea" stroked="f" strokeweight=".5pt">
                <v:textbox>
                  <w:txbxContent>
                    <w:p w:rsidR="00526328" w:rsidRDefault="00526328" w:rsidP="00526328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-W6</w:t>
                      </w:r>
                    </w:p>
                  </w:txbxContent>
                </v:textbox>
              </v:shape>
            </w:pict>
          </mc:Fallback>
        </mc:AlternateContent>
      </w:r>
      <w:r w:rsidR="00A233DE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1138587</wp:posOffset>
                </wp:positionH>
                <wp:positionV relativeFrom="paragraph">
                  <wp:posOffset>2321903</wp:posOffset>
                </wp:positionV>
                <wp:extent cx="822607" cy="3531"/>
                <wp:effectExtent l="0" t="0" r="34925" b="34925"/>
                <wp:wrapNone/>
                <wp:docPr id="18" name="Rett li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607" cy="35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19016" id="Rett linje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5pt,182.85pt" to="154.4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" strokecolor="black [3040]"/>
            </w:pict>
          </mc:Fallback>
        </mc:AlternateContent>
      </w:r>
      <w:r w:rsidR="00F769DC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2150110</wp:posOffset>
                </wp:positionV>
                <wp:extent cx="349250" cy="361950"/>
                <wp:effectExtent l="0" t="0" r="1270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12A7B" id="Ellipse 17" o:spid="_x0000_s1026" style="position:absolute;margin-left:154.5pt;margin-top:169.3pt;width:27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" fillcolor="white [3201]" strokecolor="black [3200]" strokeweight="2pt"/>
            </w:pict>
          </mc:Fallback>
        </mc:AlternateContent>
      </w:r>
      <w:r w:rsidR="002031B5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C130" wp14:editId="719D214E">
                <wp:simplePos x="0" y="0"/>
                <wp:positionH relativeFrom="margin">
                  <wp:posOffset>4275773</wp:posOffset>
                </wp:positionH>
                <wp:positionV relativeFrom="paragraph">
                  <wp:posOffset>5179378</wp:posOffset>
                </wp:positionV>
                <wp:extent cx="414655" cy="232410"/>
                <wp:effectExtent l="0" t="4127" r="317" b="318"/>
                <wp:wrapNone/>
                <wp:docPr id="90" name="Tekstbok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655" cy="23241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B5" w:rsidRDefault="002031B5" w:rsidP="002031B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C130" id="Tekstboks 90" o:spid="_x0000_s1048" type="#_x0000_t202" style="position:absolute;left:0;text-align:left;margin-left:336.7pt;margin-top:407.85pt;width:32.65pt;height:18.3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" fillcolor="#eaeaea" stroked="f" strokeweight=".5pt">
                <v:textbox>
                  <w:txbxContent>
                    <w:p w:rsidR="002031B5" w:rsidRDefault="002031B5" w:rsidP="002031B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1B5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43583" wp14:editId="7EC5A74C">
                <wp:simplePos x="0" y="0"/>
                <wp:positionH relativeFrom="margin">
                  <wp:align>center</wp:align>
                </wp:positionH>
                <wp:positionV relativeFrom="paragraph">
                  <wp:posOffset>4334828</wp:posOffset>
                </wp:positionV>
                <wp:extent cx="424815" cy="215900"/>
                <wp:effectExtent l="9208" t="0" r="3492" b="3493"/>
                <wp:wrapNone/>
                <wp:docPr id="91" name="Tekstbok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4815" cy="2159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1B5" w:rsidRDefault="002031B5" w:rsidP="002031B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3583" id="Tekstboks 91" o:spid="_x0000_s1049" type="#_x0000_t202" style="position:absolute;left:0;text-align:left;margin-left:0;margin-top:341.35pt;width:33.45pt;height:17pt;rotation:-90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" fillcolor="#eaeaea" stroked="f" strokeweight=".5pt">
                <v:textbox>
                  <w:txbxContent>
                    <w:p w:rsidR="002031B5" w:rsidRDefault="002031B5" w:rsidP="002031B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1B5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2ACFD" wp14:editId="56434286">
                <wp:simplePos x="0" y="0"/>
                <wp:positionH relativeFrom="column">
                  <wp:posOffset>1211898</wp:posOffset>
                </wp:positionH>
                <wp:positionV relativeFrom="paragraph">
                  <wp:posOffset>5204778</wp:posOffset>
                </wp:positionV>
                <wp:extent cx="422275" cy="207010"/>
                <wp:effectExtent l="0" t="6667" r="9207" b="9208"/>
                <wp:wrapNone/>
                <wp:docPr id="89" name="Tekstbok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2275" cy="20701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C0" w:rsidRDefault="00FE1EC0" w:rsidP="00FE1EC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ACFD" id="Tekstboks 89" o:spid="_x0000_s1050" type="#_x0000_t202" style="position:absolute;left:0;text-align:left;margin-left:95.45pt;margin-top:409.85pt;width:33.25pt;height:16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" fillcolor="#eaeaea" stroked="f" strokeweight=".5pt">
                <v:textbox>
                  <w:txbxContent>
                    <w:p w:rsidR="00FE1EC0" w:rsidRDefault="00FE1EC0" w:rsidP="00FE1EC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-W2</w:t>
                      </w:r>
                    </w:p>
                  </w:txbxContent>
                </v:textbox>
              </v:shape>
            </w:pict>
          </mc:Fallback>
        </mc:AlternateContent>
      </w:r>
      <w:r w:rsidR="00FE1EC0" w:rsidRPr="00E67089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DA25D" wp14:editId="5DEABAD0">
                <wp:simplePos x="0" y="0"/>
                <wp:positionH relativeFrom="column">
                  <wp:posOffset>1219200</wp:posOffset>
                </wp:positionH>
                <wp:positionV relativeFrom="paragraph">
                  <wp:posOffset>5814060</wp:posOffset>
                </wp:positionV>
                <wp:extent cx="396240" cy="234950"/>
                <wp:effectExtent l="4445" t="0" r="8255" b="8255"/>
                <wp:wrapNone/>
                <wp:docPr id="88" name="Tekstbok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6240" cy="2349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C0" w:rsidRDefault="00FE1EC0" w:rsidP="00FE1EC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A25D" id="Tekstboks 88" o:spid="_x0000_s1051" type="#_x0000_t202" style="position:absolute;left:0;text-align:left;margin-left:96pt;margin-top:457.8pt;width:31.2pt;height:18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" fillcolor="#eaeaea" stroked="f" strokeweight=".5pt">
                <v:textbox>
                  <w:txbxContent>
                    <w:p w:rsidR="00FE1EC0" w:rsidRDefault="00FE1EC0" w:rsidP="00FE1EC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-W1</w:t>
                      </w:r>
                    </w:p>
                  </w:txbxContent>
                </v:textbox>
              </v:shape>
            </w:pict>
          </mc:Fallback>
        </mc:AlternateContent>
      </w:r>
      <w:r w:rsidR="0077228A" w:rsidRPr="00E67089">
        <w:rPr>
          <w:rFonts w:ascii="Times New Roman" w:hAnsi="Times New Roman" w:cs="Times New Roman"/>
          <w:noProof/>
          <w:lang w:eastAsia="nb-NO"/>
        </w:rPr>
        <w:drawing>
          <wp:inline distT="0" distB="0" distL="0" distR="0">
            <wp:extent cx="5197896" cy="7344123"/>
            <wp:effectExtent l="0" t="0" r="190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7896" cy="73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28A" w:rsidRPr="00E67089">
        <w:rPr>
          <w:rFonts w:ascii="Times New Roman" w:hAnsi="Times New Roman" w:cs="Times New Roman"/>
        </w:rPr>
        <w:t xml:space="preserve"> </w:t>
      </w:r>
      <w:r w:rsidR="00D070A9" w:rsidRPr="00E67089">
        <w:rPr>
          <w:rFonts w:ascii="Times New Roman" w:hAnsi="Times New Roman" w:cs="Times New Roman"/>
        </w:rPr>
        <w:br w:type="page"/>
      </w:r>
    </w:p>
    <w:p w:rsidR="00D070A9" w:rsidRPr="00E67089" w:rsidRDefault="00B9347C" w:rsidP="008D1EB6">
      <w:pPr>
        <w:pStyle w:val="Overskrift1"/>
        <w:jc w:val="center"/>
      </w:pPr>
      <w:r w:rsidRPr="00E67089">
        <w:lastRenderedPageBreak/>
        <w:t>Komponenter i installasjonen</w:t>
      </w:r>
    </w:p>
    <w:p w:rsidR="00D070A9" w:rsidRPr="00E67089" w:rsidRDefault="00D070A9" w:rsidP="00D070A9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Tabellrutenett"/>
        <w:tblW w:w="8646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5528"/>
      </w:tblGrid>
      <w:tr w:rsidR="00D070A9" w:rsidRPr="00E67089" w:rsidTr="00D070A9">
        <w:tc>
          <w:tcPr>
            <w:tcW w:w="3118" w:type="dxa"/>
          </w:tcPr>
          <w:p w:rsidR="00D070A9" w:rsidRPr="00E67089" w:rsidRDefault="00BB1274" w:rsidP="00D070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lang w:val="nb-NO"/>
              </w:rPr>
              <w:t>Komponent/objek</w:t>
            </w:r>
            <w:r w:rsidR="00D070A9" w:rsidRPr="00E67089">
              <w:rPr>
                <w:rFonts w:ascii="Times New Roman" w:hAnsi="Times New Roman" w:cs="Times New Roman"/>
                <w:b/>
                <w:sz w:val="24"/>
                <w:lang w:val="nb-NO"/>
              </w:rPr>
              <w:t>t</w:t>
            </w:r>
          </w:p>
        </w:tc>
        <w:tc>
          <w:tcPr>
            <w:tcW w:w="5528" w:type="dxa"/>
          </w:tcPr>
          <w:p w:rsidR="00D070A9" w:rsidRPr="00E67089" w:rsidRDefault="00E07228" w:rsidP="007E7A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lang w:val="nb-NO"/>
              </w:rPr>
              <w:t>Beskrivelse</w:t>
            </w:r>
            <w:r w:rsidR="007E7ADF" w:rsidRPr="00E67089">
              <w:rPr>
                <w:rFonts w:ascii="Times New Roman" w:hAnsi="Times New Roman" w:cs="Times New Roman"/>
                <w:b/>
                <w:sz w:val="24"/>
                <w:lang w:val="nb-NO"/>
              </w:rPr>
              <w:t>/merknader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4F7D5F" w:rsidRDefault="0020645C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-</w:t>
            </w:r>
            <w:r w:rsidR="00D070A9"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GC</w:t>
            </w:r>
          </w:p>
        </w:tc>
        <w:tc>
          <w:tcPr>
            <w:tcW w:w="5528" w:type="dxa"/>
          </w:tcPr>
          <w:p w:rsidR="00D070A9" w:rsidRPr="004F7D5F" w:rsidRDefault="00BB1274" w:rsidP="00BB1274">
            <w:pPr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Fordeling </w:t>
            </w:r>
            <w:r w:rsidR="0020645C"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Eaton </w:t>
            </w:r>
            <w:proofErr w:type="spellStart"/>
            <w:r w:rsidR="0020645C"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Ibox</w:t>
            </w:r>
            <w:proofErr w:type="spellEnd"/>
            <w:r w:rsidR="0020645C"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TN 40A</w:t>
            </w:r>
            <w:r w:rsidR="008E1F58" w:rsidRPr="004F7D5F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– ferdig montert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ST1</w:t>
            </w:r>
          </w:p>
        </w:tc>
        <w:tc>
          <w:tcPr>
            <w:tcW w:w="5528" w:type="dxa"/>
          </w:tcPr>
          <w:p w:rsidR="00D070A9" w:rsidRPr="00E67089" w:rsidRDefault="0020645C" w:rsidP="000859F0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Motor</w:t>
            </w:r>
            <w:r w:rsidR="00BB1274" w:rsidRPr="00E67089">
              <w:rPr>
                <w:rFonts w:ascii="Times New Roman" w:hAnsi="Times New Roman" w:cs="Times New Roman"/>
                <w:sz w:val="24"/>
                <w:lang w:val="nb-NO"/>
              </w:rPr>
              <w:t>starter med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0859F0" w:rsidRPr="00E67089">
              <w:rPr>
                <w:rFonts w:ascii="Times New Roman" w:hAnsi="Times New Roman" w:cs="Times New Roman"/>
                <w:sz w:val="24"/>
                <w:lang w:val="nb-NO"/>
              </w:rPr>
              <w:t>motorvernbryter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M1</w:t>
            </w:r>
          </w:p>
        </w:tc>
        <w:tc>
          <w:tcPr>
            <w:tcW w:w="5528" w:type="dxa"/>
          </w:tcPr>
          <w:p w:rsidR="00D070A9" w:rsidRPr="00E67089" w:rsidRDefault="00D070A9" w:rsidP="000859F0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Tr</w:t>
            </w:r>
            <w:r w:rsidR="00BB1274" w:rsidRPr="00E67089">
              <w:rPr>
                <w:rFonts w:ascii="Times New Roman" w:hAnsi="Times New Roman" w:cs="Times New Roman"/>
                <w:sz w:val="24"/>
                <w:lang w:val="nb-NO"/>
              </w:rPr>
              <w:t>ef</w:t>
            </w: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ase </w:t>
            </w:r>
            <w:r w:rsidR="00BB1274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vekselstrøm asynkron </w:t>
            </w:r>
            <w:r w:rsidR="000859F0" w:rsidRPr="00E67089">
              <w:rPr>
                <w:rFonts w:ascii="Times New Roman" w:hAnsi="Times New Roman" w:cs="Times New Roman"/>
                <w:sz w:val="24"/>
                <w:lang w:val="nb-NO"/>
              </w:rPr>
              <w:t>kortslutnings</w:t>
            </w:r>
            <w:r w:rsidR="00BB1274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motor 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HEATER</w:t>
            </w:r>
          </w:p>
        </w:tc>
        <w:tc>
          <w:tcPr>
            <w:tcW w:w="5528" w:type="dxa"/>
          </w:tcPr>
          <w:p w:rsidR="00D070A9" w:rsidRPr="00E67089" w:rsidRDefault="00BB1274" w:rsidP="000859F0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Varme</w:t>
            </w:r>
            <w:r w:rsidR="00E07228" w:rsidRPr="00E67089">
              <w:rPr>
                <w:rFonts w:ascii="Times New Roman" w:hAnsi="Times New Roman" w:cs="Times New Roman"/>
                <w:sz w:val="24"/>
                <w:lang w:val="nb-NO"/>
              </w:rPr>
              <w:t>o</w:t>
            </w: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vn type </w:t>
            </w:r>
            <w:r w:rsidR="000859F0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Siemens </w:t>
            </w:r>
            <w:r w:rsidR="00CA2A75" w:rsidRPr="00E67089">
              <w:rPr>
                <w:rFonts w:ascii="Times New Roman" w:hAnsi="Times New Roman" w:cs="Times New Roman"/>
                <w:sz w:val="24"/>
                <w:lang w:val="nb-NO"/>
              </w:rPr>
              <w:t>400W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EL1</w:t>
            </w:r>
          </w:p>
        </w:tc>
        <w:tc>
          <w:tcPr>
            <w:tcW w:w="5528" w:type="dxa"/>
          </w:tcPr>
          <w:p w:rsidR="00D070A9" w:rsidRPr="00E67089" w:rsidRDefault="00BB1274" w:rsidP="00CA2A75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Elektrisk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lamp</w:t>
            </w: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e type</w:t>
            </w:r>
            <w:r w:rsidR="00CA2A75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SG Enøk Led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SW1/</w:t>
            </w: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SW2</w:t>
            </w:r>
          </w:p>
        </w:tc>
        <w:tc>
          <w:tcPr>
            <w:tcW w:w="5528" w:type="dxa"/>
          </w:tcPr>
          <w:p w:rsidR="00D070A9" w:rsidRPr="00E67089" w:rsidRDefault="00E07228" w:rsidP="0020645C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Elektriske brytere </w:t>
            </w:r>
            <w:r w:rsidR="0020645C">
              <w:rPr>
                <w:rFonts w:ascii="Times New Roman" w:hAnsi="Times New Roman" w:cs="Times New Roman"/>
                <w:sz w:val="24"/>
                <w:lang w:val="nb-NO"/>
              </w:rPr>
              <w:t xml:space="preserve">type </w:t>
            </w:r>
            <w:r w:rsidR="0020645C" w:rsidRPr="00E67089">
              <w:rPr>
                <w:rFonts w:ascii="Times New Roman" w:hAnsi="Times New Roman" w:cs="Times New Roman"/>
                <w:sz w:val="24"/>
                <w:lang w:val="nb-NO"/>
              </w:rPr>
              <w:t>Elko</w:t>
            </w:r>
            <w:r w:rsidR="0020645C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nr.</w:t>
            </w:r>
            <w:r w:rsidR="00E50ADF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6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>
              <w:rPr>
                <w:rFonts w:ascii="Times New Roman" w:hAnsi="Times New Roman" w:cs="Times New Roman"/>
                <w:sz w:val="24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>CB1</w:t>
            </w:r>
          </w:p>
          <w:p w:rsidR="00EA130C" w:rsidRPr="008E1F58" w:rsidRDefault="0020645C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-</w:t>
            </w:r>
            <w:r w:rsidR="00EA130C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Q0</w:t>
            </w:r>
          </w:p>
          <w:p w:rsidR="00EA130C" w:rsidRPr="00E67089" w:rsidRDefault="0020645C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-</w:t>
            </w:r>
            <w:r w:rsidR="00EA130C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POS</w:t>
            </w:r>
          </w:p>
        </w:tc>
        <w:tc>
          <w:tcPr>
            <w:tcW w:w="5528" w:type="dxa"/>
          </w:tcPr>
          <w:p w:rsidR="00EA130C" w:rsidRPr="00E67089" w:rsidRDefault="00E07228" w:rsidP="00E07228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Koblingsboks</w:t>
            </w:r>
          </w:p>
          <w:p w:rsidR="00EA130C" w:rsidRPr="008E1F58" w:rsidRDefault="00EA130C" w:rsidP="00E07228">
            <w:pPr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Sikkerhetsbryter</w:t>
            </w:r>
            <w:r w:rsidR="008E1F58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– ferdig montert</w:t>
            </w:r>
          </w:p>
          <w:p w:rsidR="00D070A9" w:rsidRPr="00E67089" w:rsidRDefault="00EA130C" w:rsidP="00E07228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Apparatinntak</w:t>
            </w:r>
            <w:r w:rsidR="008E1F58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– ferdig montert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-W1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vertAlign w:val="superscript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3G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1,5 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-W2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E50ADF" w:rsidRPr="00E67089">
              <w:rPr>
                <w:rFonts w:ascii="Times New Roman" w:hAnsi="Times New Roman" w:cs="Times New Roman"/>
                <w:sz w:val="24"/>
                <w:lang w:val="nb-NO"/>
              </w:rPr>
              <w:t>PFXP 4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-W3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4G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-W4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3G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-W5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3G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-W6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4G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</w:tc>
      </w:tr>
      <w:tr w:rsidR="00D070A9" w:rsidRPr="00E67089" w:rsidTr="00D070A9">
        <w:tc>
          <w:tcPr>
            <w:tcW w:w="3118" w:type="dxa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-W7</w:t>
            </w:r>
          </w:p>
          <w:p w:rsidR="006A12FD" w:rsidRPr="008E1F58" w:rsidRDefault="006A12FD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-W8</w:t>
            </w:r>
          </w:p>
          <w:p w:rsidR="006A12FD" w:rsidRPr="00E67089" w:rsidRDefault="006A12FD" w:rsidP="00D070A9">
            <w:pPr>
              <w:jc w:val="center"/>
              <w:rPr>
                <w:rFonts w:ascii="Times New Roman" w:hAnsi="Times New Roman" w:cs="Times New Roman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-W9</w:t>
            </w:r>
          </w:p>
        </w:tc>
        <w:tc>
          <w:tcPr>
            <w:tcW w:w="5528" w:type="dxa"/>
          </w:tcPr>
          <w:p w:rsidR="00D070A9" w:rsidRPr="00E67089" w:rsidRDefault="00E07228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24"/>
                <w:lang w:val="nb-NO"/>
              </w:rPr>
              <w:t>Kabel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 </w:t>
            </w:r>
            <w:r w:rsidR="006A12FD" w:rsidRPr="00E67089">
              <w:rPr>
                <w:rFonts w:ascii="Times New Roman" w:hAnsi="Times New Roman" w:cs="Times New Roman"/>
                <w:sz w:val="24"/>
                <w:lang w:val="nb-NO"/>
              </w:rPr>
              <w:t>PFXP 4G</w:t>
            </w:r>
            <w:r w:rsidR="00D070A9" w:rsidRPr="00E67089">
              <w:rPr>
                <w:rFonts w:ascii="Times New Roman" w:hAnsi="Times New Roman" w:cs="Times New Roman"/>
                <w:sz w:val="24"/>
                <w:lang w:val="nb-NO"/>
              </w:rPr>
              <w:t xml:space="preserve">1,5 </w:t>
            </w:r>
            <w:r w:rsidR="007E7ADF" w:rsidRPr="00E67089">
              <w:rPr>
                <w:rFonts w:ascii="Times New Roman" w:hAnsi="Times New Roman" w:cs="Times New Roman"/>
                <w:sz w:val="24"/>
                <w:lang w:val="nb-NO"/>
              </w:rPr>
              <w:t>mm²</w:t>
            </w:r>
          </w:p>
          <w:p w:rsidR="006A12FD" w:rsidRPr="008E1F58" w:rsidRDefault="006A12FD" w:rsidP="006A12FD">
            <w:pPr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Kabel PFXP 4G1,5 mm²</w:t>
            </w:r>
            <w:r w:rsidR="008E1F58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- ferdig montert</w:t>
            </w:r>
          </w:p>
          <w:p w:rsidR="006A12FD" w:rsidRPr="008E1F58" w:rsidRDefault="006A12FD" w:rsidP="006A12FD">
            <w:pPr>
              <w:rPr>
                <w:rFonts w:ascii="Times New Roman" w:hAnsi="Times New Roman" w:cs="Times New Roman"/>
                <w:color w:val="FF0000"/>
                <w:sz w:val="24"/>
                <w:lang w:val="nb-NO"/>
              </w:rPr>
            </w:pPr>
            <w:r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>Kabel PFXP 4G1,5 mm²</w:t>
            </w:r>
            <w:r w:rsidR="008E1F58" w:rsidRPr="008E1F58">
              <w:rPr>
                <w:rFonts w:ascii="Times New Roman" w:hAnsi="Times New Roman" w:cs="Times New Roman"/>
                <w:color w:val="FF0000"/>
                <w:sz w:val="24"/>
                <w:lang w:val="nb-NO"/>
              </w:rPr>
              <w:t xml:space="preserve"> - ferdig montert</w:t>
            </w:r>
          </w:p>
          <w:p w:rsidR="006A12FD" w:rsidRPr="00E67089" w:rsidRDefault="006A12FD" w:rsidP="00E50ADF">
            <w:pPr>
              <w:rPr>
                <w:rFonts w:ascii="Times New Roman" w:hAnsi="Times New Roman" w:cs="Times New Roman"/>
                <w:sz w:val="24"/>
                <w:lang w:val="nb-NO"/>
              </w:rPr>
            </w:pPr>
          </w:p>
        </w:tc>
      </w:tr>
    </w:tbl>
    <w:p w:rsidR="00D070A9" w:rsidRPr="00E67089" w:rsidRDefault="00D070A9" w:rsidP="00D070A9">
      <w:pPr>
        <w:jc w:val="center"/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jc w:val="center"/>
        <w:rPr>
          <w:rFonts w:ascii="Times New Roman" w:hAnsi="Times New Roman" w:cs="Times New Roman"/>
        </w:rPr>
      </w:pPr>
      <w:r w:rsidRPr="00E67089">
        <w:rPr>
          <w:rFonts w:ascii="Times New Roman" w:hAnsi="Times New Roman" w:cs="Times New Roman"/>
        </w:rPr>
        <w:br w:type="page"/>
      </w:r>
    </w:p>
    <w:p w:rsidR="004F7D5F" w:rsidRDefault="008D1EB6" w:rsidP="008D1EB6">
      <w:pPr>
        <w:pStyle w:val="Overskrift1"/>
        <w:jc w:val="center"/>
      </w:pPr>
      <w:r w:rsidRPr="00E67089">
        <w:lastRenderedPageBreak/>
        <w:t xml:space="preserve">Fordeling </w:t>
      </w:r>
      <w:r w:rsidR="00262F7E" w:rsidRPr="00E67089">
        <w:t>GC</w:t>
      </w:r>
    </w:p>
    <w:p w:rsidR="00240A1A" w:rsidRDefault="00240A1A" w:rsidP="004F7D5F">
      <w:pPr>
        <w:rPr>
          <w:noProof/>
          <w:lang w:eastAsia="nb-NO"/>
        </w:rPr>
      </w:pPr>
    </w:p>
    <w:p w:rsidR="00240A1A" w:rsidRDefault="00240A1A" w:rsidP="004F7D5F">
      <w:pPr>
        <w:rPr>
          <w:noProof/>
          <w:lang w:eastAsia="nb-NO"/>
        </w:rPr>
      </w:pPr>
    </w:p>
    <w:p w:rsidR="004F7D5F" w:rsidRPr="004F7D5F" w:rsidRDefault="004F7D5F" w:rsidP="00240A1A">
      <w:pPr>
        <w:jc w:val="center"/>
      </w:pPr>
      <w:r>
        <w:rPr>
          <w:noProof/>
          <w:lang w:eastAsia="nb-NO"/>
        </w:rPr>
        <w:drawing>
          <wp:inline distT="0" distB="0" distL="0" distR="0" wp14:anchorId="00AEEB20" wp14:editId="5FA24768">
            <wp:extent cx="4626429" cy="3733800"/>
            <wp:effectExtent l="0" t="0" r="3175" b="0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11" t="21564" r="54537" b="21975"/>
                    <a:stretch/>
                  </pic:blipFill>
                  <pic:spPr bwMode="auto">
                    <a:xfrm>
                      <a:off x="0" y="0"/>
                      <a:ext cx="4631424" cy="373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5F" w:rsidRDefault="004F7D5F">
      <w:pPr>
        <w:spacing w:after="200" w:line="276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516AE1" w:rsidRDefault="00516AE1" w:rsidP="00516AE1">
      <w:pPr>
        <w:pStyle w:val="Overskrift1"/>
        <w:jc w:val="center"/>
      </w:pPr>
      <w:r w:rsidRPr="00E67089">
        <w:lastRenderedPageBreak/>
        <w:t>Kursfortegnelse</w:t>
      </w:r>
      <w:r w:rsidR="004F4515">
        <w:t xml:space="preserve"> GC</w:t>
      </w:r>
    </w:p>
    <w:p w:rsidR="004F4515" w:rsidRPr="004F4515" w:rsidRDefault="004F4515" w:rsidP="004F4515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4"/>
        <w:gridCol w:w="4678"/>
        <w:gridCol w:w="1134"/>
        <w:gridCol w:w="992"/>
        <w:gridCol w:w="992"/>
        <w:gridCol w:w="1701"/>
      </w:tblGrid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991B4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br w:type="page"/>
              <w:t>Kurs</w:t>
            </w:r>
          </w:p>
        </w:tc>
        <w:tc>
          <w:tcPr>
            <w:tcW w:w="4678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Beskrivelse</w:t>
            </w:r>
          </w:p>
        </w:tc>
        <w:tc>
          <w:tcPr>
            <w:tcW w:w="1134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Antall faser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A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kW</w:t>
            </w: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Kabel</w:t>
            </w: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0</w:t>
            </w:r>
          </w:p>
        </w:tc>
        <w:tc>
          <w:tcPr>
            <w:tcW w:w="4678" w:type="dxa"/>
          </w:tcPr>
          <w:p w:rsidR="00991B40" w:rsidRPr="00E67089" w:rsidRDefault="003A467B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Hovedsikring og tilførsel</w:t>
            </w:r>
          </w:p>
        </w:tc>
        <w:tc>
          <w:tcPr>
            <w:tcW w:w="1134" w:type="dxa"/>
          </w:tcPr>
          <w:p w:rsidR="00991B40" w:rsidRPr="00E67089" w:rsidRDefault="003A467B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3</w:t>
            </w:r>
          </w:p>
        </w:tc>
        <w:tc>
          <w:tcPr>
            <w:tcW w:w="992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OV40</w:t>
            </w:r>
          </w:p>
        </w:tc>
        <w:tc>
          <w:tcPr>
            <w:tcW w:w="992" w:type="dxa"/>
          </w:tcPr>
          <w:p w:rsidR="00991B40" w:rsidRPr="00E67089" w:rsidRDefault="003A467B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701" w:type="dxa"/>
          </w:tcPr>
          <w:p w:rsidR="00991B40" w:rsidRPr="00E67089" w:rsidRDefault="00981AE2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PFXP 4G2</w:t>
            </w:r>
            <w:r w:rsidR="003A467B">
              <w:rPr>
                <w:rFonts w:ascii="Times New Roman" w:hAnsi="Times New Roman" w:cs="Times New Roman"/>
                <w:lang w:val="nb-NO"/>
              </w:rPr>
              <w:t>,5</w:t>
            </w: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1</w:t>
            </w:r>
          </w:p>
        </w:tc>
        <w:tc>
          <w:tcPr>
            <w:tcW w:w="4678" w:type="dxa"/>
          </w:tcPr>
          <w:p w:rsidR="00991B40" w:rsidRPr="00E67089" w:rsidRDefault="00E16599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Lysinstallasjon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B10</w:t>
            </w:r>
          </w:p>
        </w:tc>
        <w:tc>
          <w:tcPr>
            <w:tcW w:w="992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701" w:type="dxa"/>
          </w:tcPr>
          <w:p w:rsidR="00991B40" w:rsidRPr="00E67089" w:rsidRDefault="003F2113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PFXP 3G1,5</w:t>
            </w: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3</w:t>
            </w:r>
          </w:p>
        </w:tc>
        <w:tc>
          <w:tcPr>
            <w:tcW w:w="4678" w:type="dxa"/>
          </w:tcPr>
          <w:p w:rsidR="00991B40" w:rsidRPr="00E67089" w:rsidRDefault="00E16599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Varmeinstallasjon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3F2113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B10</w:t>
            </w:r>
          </w:p>
        </w:tc>
        <w:tc>
          <w:tcPr>
            <w:tcW w:w="992" w:type="dxa"/>
          </w:tcPr>
          <w:p w:rsidR="00991B40" w:rsidRPr="00E67089" w:rsidRDefault="003F2113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0,4</w:t>
            </w:r>
          </w:p>
        </w:tc>
        <w:tc>
          <w:tcPr>
            <w:tcW w:w="1701" w:type="dxa"/>
          </w:tcPr>
          <w:p w:rsidR="00991B40" w:rsidRPr="00E67089" w:rsidRDefault="003F2113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PFXP 3G1,5</w:t>
            </w: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4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5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6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7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E16599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991B40" w:rsidRPr="00E67089" w:rsidTr="00991B40">
        <w:trPr>
          <w:trHeight w:val="782"/>
        </w:trPr>
        <w:tc>
          <w:tcPr>
            <w:tcW w:w="704" w:type="dxa"/>
          </w:tcPr>
          <w:p w:rsidR="00991B40" w:rsidRPr="00E67089" w:rsidRDefault="00991B40" w:rsidP="00516AE1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8</w:t>
            </w:r>
          </w:p>
        </w:tc>
        <w:tc>
          <w:tcPr>
            <w:tcW w:w="4678" w:type="dxa"/>
          </w:tcPr>
          <w:p w:rsidR="00991B40" w:rsidRPr="00E67089" w:rsidRDefault="003F2113" w:rsidP="00516AE1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-</w:t>
            </w:r>
          </w:p>
        </w:tc>
        <w:tc>
          <w:tcPr>
            <w:tcW w:w="1134" w:type="dxa"/>
          </w:tcPr>
          <w:p w:rsidR="00991B40" w:rsidRPr="00E67089" w:rsidRDefault="00C253C1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2</w:t>
            </w: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992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  <w:tc>
          <w:tcPr>
            <w:tcW w:w="1701" w:type="dxa"/>
          </w:tcPr>
          <w:p w:rsidR="00991B40" w:rsidRPr="00E67089" w:rsidRDefault="00991B40" w:rsidP="003A467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</w:p>
        </w:tc>
      </w:tr>
      <w:tr w:rsidR="00261230" w:rsidRPr="00E67089" w:rsidTr="00991B40">
        <w:trPr>
          <w:trHeight w:val="782"/>
        </w:trPr>
        <w:tc>
          <w:tcPr>
            <w:tcW w:w="704" w:type="dxa"/>
          </w:tcPr>
          <w:p w:rsidR="00261230" w:rsidRPr="00E67089" w:rsidRDefault="00261230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lang w:val="nb-NO"/>
              </w:rPr>
              <w:t>9</w:t>
            </w:r>
          </w:p>
        </w:tc>
        <w:tc>
          <w:tcPr>
            <w:tcW w:w="4678" w:type="dxa"/>
          </w:tcPr>
          <w:p w:rsidR="00261230" w:rsidRPr="00E67089" w:rsidRDefault="00261230" w:rsidP="00261230">
            <w:pPr>
              <w:spacing w:after="200" w:line="276" w:lineRule="auto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 xml:space="preserve">Motorinstallasjon </w:t>
            </w:r>
          </w:p>
        </w:tc>
        <w:tc>
          <w:tcPr>
            <w:tcW w:w="1134" w:type="dxa"/>
          </w:tcPr>
          <w:p w:rsidR="00261230" w:rsidRPr="00E67089" w:rsidRDefault="00261230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3</w:t>
            </w:r>
          </w:p>
        </w:tc>
        <w:tc>
          <w:tcPr>
            <w:tcW w:w="992" w:type="dxa"/>
          </w:tcPr>
          <w:p w:rsidR="00261230" w:rsidRPr="00E67089" w:rsidRDefault="00261230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C10</w:t>
            </w:r>
          </w:p>
        </w:tc>
        <w:tc>
          <w:tcPr>
            <w:tcW w:w="992" w:type="dxa"/>
          </w:tcPr>
          <w:p w:rsidR="00261230" w:rsidRPr="00E67089" w:rsidRDefault="00261230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0,18</w:t>
            </w:r>
          </w:p>
        </w:tc>
        <w:tc>
          <w:tcPr>
            <w:tcW w:w="1701" w:type="dxa"/>
          </w:tcPr>
          <w:p w:rsidR="00261230" w:rsidRPr="00E67089" w:rsidRDefault="00261230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nb-NO"/>
              </w:rPr>
            </w:pPr>
            <w:r>
              <w:rPr>
                <w:rFonts w:ascii="Times New Roman" w:hAnsi="Times New Roman" w:cs="Times New Roman"/>
                <w:lang w:val="nb-NO"/>
              </w:rPr>
              <w:t>PFXP 4G1,5</w:t>
            </w:r>
          </w:p>
        </w:tc>
      </w:tr>
      <w:tr w:rsidR="004F4515" w:rsidRPr="00E67089" w:rsidTr="00991B40">
        <w:trPr>
          <w:trHeight w:val="782"/>
        </w:trPr>
        <w:tc>
          <w:tcPr>
            <w:tcW w:w="704" w:type="dxa"/>
          </w:tcPr>
          <w:p w:rsidR="004F4515" w:rsidRPr="00E67089" w:rsidRDefault="004F4515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4F4515" w:rsidRDefault="004F4515" w:rsidP="00261230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F4515" w:rsidRDefault="004F4515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F4515" w:rsidRDefault="004F4515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F4515" w:rsidRDefault="004F4515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F4515" w:rsidRDefault="004F4515" w:rsidP="00261230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16AE1" w:rsidRPr="00E67089" w:rsidRDefault="00516AE1">
      <w:pPr>
        <w:spacing w:after="200" w:line="276" w:lineRule="auto"/>
        <w:rPr>
          <w:rFonts w:ascii="Times New Roman" w:hAnsi="Times New Roman" w:cs="Times New Roman"/>
        </w:rPr>
      </w:pPr>
    </w:p>
    <w:p w:rsidR="00D070A9" w:rsidRPr="00E67089" w:rsidRDefault="00D070A9" w:rsidP="008D1EB6">
      <w:pPr>
        <w:tabs>
          <w:tab w:val="center" w:pos="5400"/>
        </w:tabs>
        <w:rPr>
          <w:rFonts w:ascii="Times New Roman" w:hAnsi="Times New Roman" w:cs="Times New Roman"/>
        </w:rPr>
      </w:pPr>
    </w:p>
    <w:p w:rsidR="00516AE1" w:rsidRPr="00E67089" w:rsidRDefault="00516AE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fi-FI"/>
        </w:rPr>
      </w:pPr>
      <w:r w:rsidRPr="00E67089">
        <w:rPr>
          <w:rFonts w:ascii="Times New Roman" w:hAnsi="Times New Roman" w:cs="Times New Roman"/>
          <w:b/>
          <w:sz w:val="24"/>
          <w:szCs w:val="24"/>
          <w:lang w:eastAsia="fi-FI"/>
        </w:rPr>
        <w:br w:type="page"/>
      </w:r>
    </w:p>
    <w:p w:rsidR="00D070A9" w:rsidRPr="00E67089" w:rsidRDefault="000A3986" w:rsidP="005337DA">
      <w:pPr>
        <w:rPr>
          <w:rFonts w:ascii="Times New Roman" w:hAnsi="Times New Roman" w:cs="Times New Roman"/>
          <w:b/>
          <w:sz w:val="24"/>
          <w:szCs w:val="24"/>
          <w:lang w:eastAsia="fi-FI"/>
        </w:rPr>
      </w:pPr>
      <w:r w:rsidRPr="00E67089">
        <w:rPr>
          <w:rFonts w:ascii="Times New Roman" w:hAnsi="Times New Roman" w:cs="Times New Roman"/>
          <w:b/>
          <w:sz w:val="24"/>
          <w:szCs w:val="24"/>
          <w:lang w:eastAsia="fi-FI"/>
        </w:rPr>
        <w:lastRenderedPageBreak/>
        <w:t>Måling av tilstand til motor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0A3986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Måling av motorens resistans i faseviklinger</w:t>
      </w:r>
      <w:r w:rsidR="00FA3BDA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: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U1–U2 = 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 xml:space="preserve">V1–V2 = 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>W1–W2 =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FA3BDA" w:rsidRPr="00E67089" w:rsidRDefault="00FA3BDA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Utfør nødvendig måling av isolasjonsresistans </w:t>
      </w:r>
      <w:r w:rsidR="0054111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med </w:t>
      </w:r>
      <w:r w:rsidR="009F7DA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valgt instrument og skriv</w:t>
      </w:r>
      <w:r w:rsidR="0054111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r w:rsidR="009F7DA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ned </w:t>
      </w:r>
      <w:r w:rsidR="0054111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måleresultatet: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54111B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Måling av </w:t>
      </w:r>
      <w:proofErr w:type="gramStart"/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spenning:</w:t>
      </w:r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 _</w:t>
      </w:r>
      <w:proofErr w:type="gramEnd"/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________V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54111B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Resultater isolasjonsresistans</w:t>
      </w:r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: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U1–PE = 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 xml:space="preserve">V1–PE = 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 xml:space="preserve">W1–PE = 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U1-V1 =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>V1-W1 =</w:t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</w: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>W1-U1 =</w:t>
      </w:r>
    </w:p>
    <w:p w:rsidR="00D070A9" w:rsidRPr="00E67089" w:rsidRDefault="00D070A9" w:rsidP="00D070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D070A9" w:rsidRPr="00E67089" w:rsidRDefault="0054111B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Sjekk av </w:t>
      </w:r>
      <w:proofErr w:type="gramStart"/>
      <w:r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dreieretning</w:t>
      </w:r>
      <w:r w:rsidR="005337DA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:</w:t>
      </w:r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 _</w:t>
      </w:r>
      <w:proofErr w:type="gramEnd"/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_____ </w:t>
      </w:r>
      <w:proofErr w:type="spellStart"/>
      <w:r w:rsidR="009F7DA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M</w:t>
      </w:r>
      <w:r w:rsidR="005337DA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oturs</w:t>
      </w:r>
      <w:proofErr w:type="spellEnd"/>
      <w:r w:rsidR="00D070A9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ab/>
        <w:t xml:space="preserve">______ </w:t>
      </w:r>
      <w:r w:rsidR="009F7DAB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M</w:t>
      </w:r>
      <w:r w:rsidR="005337DA" w:rsidRPr="00E67089">
        <w:rPr>
          <w:rFonts w:ascii="Times New Roman" w:eastAsia="Times New Roman" w:hAnsi="Times New Roman" w:cs="Times New Roman"/>
          <w:sz w:val="24"/>
          <w:szCs w:val="24"/>
          <w:lang w:eastAsia="fi-FI"/>
        </w:rPr>
        <w:t>edurs</w:t>
      </w:r>
    </w:p>
    <w:p w:rsidR="00D070A9" w:rsidRPr="00E67089" w:rsidRDefault="00D070A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D070A9" w:rsidRPr="00E67089" w:rsidRDefault="005337DA" w:rsidP="00D070A9">
      <w:pPr>
        <w:spacing w:after="0" w:line="360" w:lineRule="auto"/>
        <w:rPr>
          <w:rStyle w:val="shorttext"/>
          <w:rFonts w:ascii="Times New Roman" w:hAnsi="Times New Roman" w:cs="Times New Roman"/>
          <w:b/>
          <w:sz w:val="24"/>
          <w:szCs w:val="24"/>
        </w:rPr>
      </w:pPr>
      <w:r w:rsidRPr="00E67089">
        <w:rPr>
          <w:rStyle w:val="shorttext"/>
          <w:rFonts w:ascii="Times New Roman" w:hAnsi="Times New Roman" w:cs="Times New Roman"/>
          <w:b/>
          <w:sz w:val="24"/>
          <w:szCs w:val="24"/>
        </w:rPr>
        <w:t>Inspeksjon av beskyttelsesleder</w:t>
      </w:r>
    </w:p>
    <w:p w:rsidR="00D070A9" w:rsidRPr="00E67089" w:rsidRDefault="00F17DDD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  <w:r w:rsidRPr="00E67089">
        <w:rPr>
          <w:rStyle w:val="shorttext"/>
          <w:rFonts w:ascii="Times New Roman" w:hAnsi="Times New Roman" w:cs="Times New Roman"/>
          <w:sz w:val="24"/>
          <w:szCs w:val="24"/>
        </w:rPr>
        <w:t>Kontinuitet i beskyttelsesleder er kontrollert for alle punkter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 ____ YES ___ NO</w:t>
      </w:r>
    </w:p>
    <w:p w:rsidR="00D070A9" w:rsidRPr="00E67089" w:rsidRDefault="0071267B" w:rsidP="00D070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Høyeste målte resistans i beskyttelsesleder 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________ Ω </w:t>
      </w:r>
      <w:r w:rsidR="009F7DAB" w:rsidRPr="00E67089">
        <w:rPr>
          <w:rStyle w:val="shorttext"/>
          <w:rFonts w:ascii="Times New Roman" w:hAnsi="Times New Roman" w:cs="Times New Roman"/>
          <w:sz w:val="24"/>
          <w:szCs w:val="24"/>
        </w:rPr>
        <w:tab/>
        <w:t>R</w:t>
      </w:r>
      <w:r w:rsidRPr="00E67089">
        <w:rPr>
          <w:rStyle w:val="shorttext"/>
          <w:rFonts w:ascii="Times New Roman" w:hAnsi="Times New Roman" w:cs="Times New Roman"/>
          <w:sz w:val="24"/>
          <w:szCs w:val="24"/>
        </w:rPr>
        <w:t>esultat tilhører kurs nr.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 _______</w:t>
      </w:r>
    </w:p>
    <w:p w:rsidR="00D070A9" w:rsidRPr="00E67089" w:rsidRDefault="00D070A9" w:rsidP="00D070A9">
      <w:pPr>
        <w:rPr>
          <w:rStyle w:val="shorttext"/>
          <w:rFonts w:ascii="Times New Roman" w:hAnsi="Times New Roman" w:cs="Times New Roman"/>
          <w:b/>
          <w:sz w:val="24"/>
        </w:rPr>
      </w:pPr>
    </w:p>
    <w:p w:rsidR="00D070A9" w:rsidRPr="00E67089" w:rsidRDefault="00EE59AC" w:rsidP="00D070A9">
      <w:pPr>
        <w:rPr>
          <w:rStyle w:val="shorttext"/>
          <w:rFonts w:ascii="Times New Roman" w:hAnsi="Times New Roman" w:cs="Times New Roman"/>
          <w:b/>
          <w:sz w:val="24"/>
        </w:rPr>
      </w:pPr>
      <w:r w:rsidRPr="00E67089">
        <w:rPr>
          <w:rStyle w:val="shorttext"/>
          <w:rFonts w:ascii="Times New Roman" w:hAnsi="Times New Roman" w:cs="Times New Roman"/>
          <w:b/>
          <w:sz w:val="24"/>
        </w:rPr>
        <w:t xml:space="preserve">Måling av isolasjonsresistans i installasjonen </w:t>
      </w:r>
    </w:p>
    <w:p w:rsidR="00D070A9" w:rsidRPr="00E67089" w:rsidRDefault="00D070A9" w:rsidP="00D070A9">
      <w:pPr>
        <w:rPr>
          <w:rStyle w:val="shorttext"/>
          <w:rFonts w:ascii="Times New Roman" w:hAnsi="Times New Roman" w:cs="Times New Roman"/>
          <w:sz w:val="24"/>
        </w:rPr>
      </w:pPr>
      <w:r w:rsidRPr="00E67089">
        <w:rPr>
          <w:rStyle w:val="shorttext"/>
          <w:rFonts w:ascii="Times New Roman" w:hAnsi="Times New Roman" w:cs="Times New Roman"/>
          <w:sz w:val="24"/>
        </w:rPr>
        <w:t>M</w:t>
      </w:r>
      <w:r w:rsidR="00EE59AC" w:rsidRPr="00E67089">
        <w:rPr>
          <w:rStyle w:val="shorttext"/>
          <w:rFonts w:ascii="Times New Roman" w:hAnsi="Times New Roman" w:cs="Times New Roman"/>
          <w:sz w:val="24"/>
        </w:rPr>
        <w:t>åling av spenning:</w:t>
      </w:r>
      <w:r w:rsidRPr="00E67089">
        <w:rPr>
          <w:rStyle w:val="shorttext"/>
          <w:rFonts w:ascii="Times New Roman" w:hAnsi="Times New Roman" w:cs="Times New Roman"/>
          <w:sz w:val="24"/>
        </w:rPr>
        <w:t xml:space="preserve"> _______________ Result</w:t>
      </w:r>
      <w:r w:rsidR="00EE59AC" w:rsidRPr="00E67089">
        <w:rPr>
          <w:rStyle w:val="shorttext"/>
          <w:rFonts w:ascii="Times New Roman" w:hAnsi="Times New Roman" w:cs="Times New Roman"/>
          <w:sz w:val="24"/>
        </w:rPr>
        <w:t xml:space="preserve">at måling av isolasjonsresistans: </w:t>
      </w:r>
      <w:r w:rsidRPr="00E67089">
        <w:rPr>
          <w:rStyle w:val="shorttext"/>
          <w:rFonts w:ascii="Times New Roman" w:hAnsi="Times New Roman" w:cs="Times New Roman"/>
          <w:sz w:val="24"/>
        </w:rPr>
        <w:t>________________ M</w:t>
      </w:r>
      <w:r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 Ω</w:t>
      </w:r>
    </w:p>
    <w:p w:rsidR="00D070A9" w:rsidRPr="00E67089" w:rsidRDefault="00D070A9" w:rsidP="00D070A9">
      <w:pPr>
        <w:rPr>
          <w:rFonts w:ascii="Times New Roman" w:hAnsi="Times New Roman" w:cs="Times New Roman"/>
        </w:rPr>
      </w:pPr>
    </w:p>
    <w:p w:rsidR="00D070A9" w:rsidRPr="00E67089" w:rsidRDefault="00EE59AC" w:rsidP="00D070A9">
      <w:pPr>
        <w:rPr>
          <w:rFonts w:ascii="Times New Roman" w:hAnsi="Times New Roman" w:cs="Times New Roman"/>
          <w:b/>
          <w:sz w:val="24"/>
        </w:rPr>
      </w:pPr>
      <w:r w:rsidRPr="00E67089">
        <w:rPr>
          <w:rFonts w:ascii="Times New Roman" w:hAnsi="Times New Roman" w:cs="Times New Roman"/>
          <w:b/>
          <w:sz w:val="24"/>
        </w:rPr>
        <w:t xml:space="preserve">Test </w:t>
      </w:r>
      <w:r w:rsidR="0045574B" w:rsidRPr="00E67089">
        <w:rPr>
          <w:rFonts w:ascii="Times New Roman" w:hAnsi="Times New Roman" w:cs="Times New Roman"/>
          <w:b/>
          <w:sz w:val="24"/>
        </w:rPr>
        <w:t>av jordfeilvern</w:t>
      </w:r>
    </w:p>
    <w:p w:rsidR="00D070A9" w:rsidRPr="00E67089" w:rsidRDefault="00EE18F2" w:rsidP="00D070A9">
      <w:pPr>
        <w:rPr>
          <w:rFonts w:ascii="Times New Roman" w:hAnsi="Times New Roman" w:cs="Times New Roman"/>
          <w:sz w:val="24"/>
        </w:rPr>
      </w:pPr>
      <w:proofErr w:type="gramStart"/>
      <w:r w:rsidRPr="00E67089">
        <w:rPr>
          <w:rFonts w:ascii="Times New Roman" w:hAnsi="Times New Roman" w:cs="Times New Roman"/>
          <w:sz w:val="24"/>
        </w:rPr>
        <w:t>Utkoblingstid</w:t>
      </w:r>
      <w:r w:rsidR="00D070A9" w:rsidRPr="00E67089">
        <w:rPr>
          <w:rFonts w:ascii="Times New Roman" w:hAnsi="Times New Roman" w:cs="Times New Roman"/>
          <w:sz w:val="24"/>
        </w:rPr>
        <w:t>:_</w:t>
      </w:r>
      <w:proofErr w:type="gramEnd"/>
      <w:r w:rsidR="00D070A9" w:rsidRPr="00E67089">
        <w:rPr>
          <w:rFonts w:ascii="Times New Roman" w:hAnsi="Times New Roman" w:cs="Times New Roman"/>
          <w:sz w:val="24"/>
        </w:rPr>
        <w:t xml:space="preserve">_____________________ </w:t>
      </w:r>
      <w:r w:rsidR="00E3792D" w:rsidRPr="00E67089">
        <w:rPr>
          <w:rFonts w:ascii="Times New Roman" w:hAnsi="Times New Roman" w:cs="Times New Roman"/>
          <w:sz w:val="24"/>
        </w:rPr>
        <w:t>Utkoblingsstrøm</w:t>
      </w:r>
      <w:r w:rsidR="00D070A9" w:rsidRPr="00E67089">
        <w:rPr>
          <w:rFonts w:ascii="Times New Roman" w:hAnsi="Times New Roman" w:cs="Times New Roman"/>
          <w:sz w:val="24"/>
        </w:rPr>
        <w:t>:________________________</w:t>
      </w:r>
    </w:p>
    <w:p w:rsidR="00D070A9" w:rsidRPr="00E67089" w:rsidRDefault="00E3792D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t xml:space="preserve">Kontroll av funksjon på </w:t>
      </w:r>
      <w:proofErr w:type="gramStart"/>
      <w:r w:rsidRPr="00E67089">
        <w:rPr>
          <w:rFonts w:ascii="Times New Roman" w:hAnsi="Times New Roman" w:cs="Times New Roman"/>
          <w:sz w:val="24"/>
        </w:rPr>
        <w:t>testknapp</w:t>
      </w:r>
      <w:r w:rsidR="00D070A9" w:rsidRPr="00E67089">
        <w:rPr>
          <w:rFonts w:ascii="Times New Roman" w:hAnsi="Times New Roman" w:cs="Times New Roman"/>
          <w:sz w:val="24"/>
        </w:rPr>
        <w:t>:_</w:t>
      </w:r>
      <w:proofErr w:type="gramEnd"/>
      <w:r w:rsidR="00D070A9" w:rsidRPr="00E67089">
        <w:rPr>
          <w:rFonts w:ascii="Times New Roman" w:hAnsi="Times New Roman" w:cs="Times New Roman"/>
          <w:sz w:val="24"/>
        </w:rPr>
        <w:t>__________________</w:t>
      </w:r>
    </w:p>
    <w:p w:rsidR="009F7DAB" w:rsidRPr="00E67089" w:rsidRDefault="009F7DAB" w:rsidP="00E85EE3">
      <w:pPr>
        <w:rPr>
          <w:rFonts w:ascii="Times New Roman" w:hAnsi="Times New Roman" w:cs="Times New Roman"/>
          <w:sz w:val="24"/>
        </w:rPr>
      </w:pPr>
    </w:p>
    <w:p w:rsidR="00D070A9" w:rsidRPr="00E67089" w:rsidRDefault="00D07A62" w:rsidP="00E85EE3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t>Inspeksjon</w:t>
      </w:r>
      <w:r w:rsidR="00E85EE3" w:rsidRPr="00E67089">
        <w:rPr>
          <w:rFonts w:ascii="Times New Roman" w:hAnsi="Times New Roman" w:cs="Times New Roman"/>
          <w:sz w:val="24"/>
        </w:rPr>
        <w:t>en</w:t>
      </w:r>
      <w:r w:rsidRPr="00E67089">
        <w:rPr>
          <w:rFonts w:ascii="Times New Roman" w:hAnsi="Times New Roman" w:cs="Times New Roman"/>
          <w:sz w:val="24"/>
        </w:rPr>
        <w:t xml:space="preserve"> verifiserer at</w:t>
      </w:r>
      <w:r w:rsidR="00E85EE3" w:rsidRPr="00E67089">
        <w:rPr>
          <w:rFonts w:ascii="Times New Roman" w:hAnsi="Times New Roman" w:cs="Times New Roman"/>
          <w:sz w:val="24"/>
        </w:rPr>
        <w:t xml:space="preserve"> installasjonen er i tråd med gjeldende krav og kan bli spenningssatt</w:t>
      </w:r>
      <w:r w:rsidR="005E4264" w:rsidRPr="00E67089">
        <w:rPr>
          <w:rFonts w:ascii="Times New Roman" w:hAnsi="Times New Roman" w:cs="Times New Roman"/>
          <w:sz w:val="24"/>
        </w:rPr>
        <w:t>:</w:t>
      </w:r>
    </w:p>
    <w:p w:rsidR="00D070A9" w:rsidRPr="00E67089" w:rsidRDefault="009F7DAB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  <w:r w:rsidRPr="00E67089">
        <w:rPr>
          <w:rStyle w:val="shorttext"/>
          <w:rFonts w:ascii="Times New Roman" w:hAnsi="Times New Roman" w:cs="Times New Roman"/>
          <w:sz w:val="24"/>
          <w:szCs w:val="24"/>
        </w:rPr>
        <w:t>____ JA</w:t>
      </w:r>
      <w:r w:rsidRPr="00E67089">
        <w:rPr>
          <w:rStyle w:val="shorttext"/>
          <w:rFonts w:ascii="Times New Roman" w:hAnsi="Times New Roman" w:cs="Times New Roman"/>
          <w:sz w:val="24"/>
          <w:szCs w:val="24"/>
        </w:rPr>
        <w:tab/>
      </w:r>
      <w:r w:rsidRPr="00E67089">
        <w:rPr>
          <w:rStyle w:val="shorttext"/>
          <w:rFonts w:ascii="Times New Roman" w:hAnsi="Times New Roman" w:cs="Times New Roman"/>
          <w:sz w:val="24"/>
          <w:szCs w:val="24"/>
        </w:rPr>
        <w:tab/>
        <w:t>___ NEI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ab/>
      </w:r>
    </w:p>
    <w:p w:rsidR="00D070A9" w:rsidRPr="00E67089" w:rsidRDefault="00D070A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D070A9" w:rsidRPr="00E67089" w:rsidRDefault="009F7DAB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  <w:r w:rsidRPr="00E67089">
        <w:rPr>
          <w:rStyle w:val="shorttext"/>
          <w:rFonts w:ascii="Times New Roman" w:hAnsi="Times New Roman" w:cs="Times New Roman"/>
          <w:sz w:val="24"/>
          <w:szCs w:val="24"/>
        </w:rPr>
        <w:t>Dato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 xml:space="preserve"> ________ / ___________ 2018</w:t>
      </w:r>
    </w:p>
    <w:p w:rsidR="00D070A9" w:rsidRPr="00E67089" w:rsidRDefault="00D070A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D070A9" w:rsidRPr="00E67089" w:rsidRDefault="0058086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  <w:proofErr w:type="gramStart"/>
      <w:r w:rsidRPr="00E67089">
        <w:rPr>
          <w:rStyle w:val="shorttext"/>
          <w:rFonts w:ascii="Times New Roman" w:hAnsi="Times New Roman" w:cs="Times New Roman"/>
          <w:sz w:val="24"/>
          <w:szCs w:val="24"/>
        </w:rPr>
        <w:t>Dommer</w:t>
      </w:r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>:_</w:t>
      </w:r>
      <w:proofErr w:type="gramEnd"/>
      <w:r w:rsidR="00D070A9" w:rsidRPr="00E67089">
        <w:rPr>
          <w:rStyle w:val="shorttext"/>
          <w:rFonts w:ascii="Times New Roman" w:hAnsi="Times New Roman" w:cs="Times New Roman"/>
          <w:sz w:val="24"/>
          <w:szCs w:val="24"/>
        </w:rPr>
        <w:t>___________________________________</w:t>
      </w:r>
    </w:p>
    <w:tbl>
      <w:tblPr>
        <w:tblStyle w:val="Tabellrutenett"/>
        <w:tblW w:w="10627" w:type="dxa"/>
        <w:tblLook w:val="04A0" w:firstRow="1" w:lastRow="0" w:firstColumn="1" w:lastColumn="0" w:noHBand="0" w:noVBand="1"/>
      </w:tblPr>
      <w:tblGrid>
        <w:gridCol w:w="767"/>
        <w:gridCol w:w="5607"/>
        <w:gridCol w:w="1985"/>
        <w:gridCol w:w="1306"/>
        <w:gridCol w:w="962"/>
      </w:tblGrid>
      <w:tr w:rsidR="00D070A9" w:rsidRPr="00E67089" w:rsidTr="00D070A9">
        <w:trPr>
          <w:trHeight w:val="479"/>
        </w:trPr>
        <w:tc>
          <w:tcPr>
            <w:tcW w:w="6374" w:type="dxa"/>
            <w:gridSpan w:val="2"/>
          </w:tcPr>
          <w:p w:rsidR="00D070A9" w:rsidRPr="00E67089" w:rsidRDefault="00797007" w:rsidP="00797007">
            <w:pPr>
              <w:pStyle w:val="Default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lang w:val="nb-NO"/>
              </w:rPr>
              <w:lastRenderedPageBreak/>
              <w:t>Deloppgave / Poengfordeling</w:t>
            </w:r>
          </w:p>
        </w:tc>
        <w:tc>
          <w:tcPr>
            <w:tcW w:w="1985" w:type="dxa"/>
            <w:tcBorders>
              <w:right w:val="single" w:sz="12" w:space="0" w:color="auto"/>
            </w:tcBorders>
          </w:tcPr>
          <w:p w:rsidR="00D070A9" w:rsidRPr="00E67089" w:rsidRDefault="00D070A9" w:rsidP="00797007">
            <w:pPr>
              <w:pStyle w:val="Default"/>
              <w:jc w:val="center"/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lang w:val="nb-NO"/>
              </w:rPr>
              <w:t>M</w:t>
            </w:r>
            <w:r w:rsidR="00797007" w:rsidRPr="00E67089">
              <w:rPr>
                <w:rFonts w:ascii="Times New Roman" w:hAnsi="Times New Roman" w:cs="Times New Roman"/>
                <w:b/>
                <w:bCs/>
                <w:lang w:val="nb-NO"/>
              </w:rPr>
              <w:t>aks poeng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070A9" w:rsidRPr="00E67089" w:rsidRDefault="00797007" w:rsidP="00D070A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lang w:val="nb-NO"/>
              </w:rPr>
              <w:t>Oppnådde poeng</w:t>
            </w: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A</w:t>
            </w:r>
          </w:p>
        </w:tc>
        <w:tc>
          <w:tcPr>
            <w:tcW w:w="5607" w:type="dxa"/>
            <w:vAlign w:val="center"/>
          </w:tcPr>
          <w:p w:rsidR="00D070A9" w:rsidRPr="00E67089" w:rsidRDefault="00580869" w:rsidP="0058086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lang w:val="nb-NO"/>
              </w:rPr>
              <w:t>HMS og elsikkerhet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lang w:val="nb-NO"/>
              </w:rPr>
              <w:t>14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B</w:t>
            </w:r>
          </w:p>
        </w:tc>
        <w:tc>
          <w:tcPr>
            <w:tcW w:w="5607" w:type="dxa"/>
            <w:vAlign w:val="center"/>
          </w:tcPr>
          <w:p w:rsidR="00D070A9" w:rsidRPr="00E67089" w:rsidRDefault="00580869" w:rsidP="0058086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lang w:val="nb-NO"/>
              </w:rPr>
              <w:t>Idriftsettelse, testing og funksjon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F52337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17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C</w:t>
            </w:r>
          </w:p>
        </w:tc>
        <w:tc>
          <w:tcPr>
            <w:tcW w:w="5607" w:type="dxa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lang w:val="nb-NO"/>
              </w:rPr>
              <w:t xml:space="preserve">Kretsdesign 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25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D</w:t>
            </w:r>
          </w:p>
        </w:tc>
        <w:tc>
          <w:tcPr>
            <w:tcW w:w="5607" w:type="dxa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lang w:val="nb-NO"/>
              </w:rPr>
              <w:t>Festing av utstyr og ledere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F52337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13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E</w:t>
            </w:r>
          </w:p>
        </w:tc>
        <w:tc>
          <w:tcPr>
            <w:tcW w:w="5607" w:type="dxa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Kabling og koblinger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12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F</w:t>
            </w:r>
          </w:p>
        </w:tc>
        <w:tc>
          <w:tcPr>
            <w:tcW w:w="5607" w:type="dxa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 xml:space="preserve">Brukerservice </w:t>
            </w:r>
            <w:r w:rsidR="0031168E"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og dokumenta</w:t>
            </w: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s</w:t>
            </w:r>
            <w:r w:rsidR="0031168E"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j</w:t>
            </w: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on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11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767" w:type="dxa"/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24"/>
                <w:szCs w:val="24"/>
                <w:lang w:val="nb-NO"/>
              </w:rPr>
              <w:t>G</w:t>
            </w:r>
          </w:p>
        </w:tc>
        <w:tc>
          <w:tcPr>
            <w:tcW w:w="5607" w:type="dxa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Bærekraftig utvikling, entreprenørskap og holdninger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  <w:t>8</w:t>
            </w:r>
          </w:p>
        </w:tc>
        <w:tc>
          <w:tcPr>
            <w:tcW w:w="226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</w:tr>
      <w:tr w:rsidR="00D070A9" w:rsidRPr="00E67089" w:rsidTr="00D070A9">
        <w:tc>
          <w:tcPr>
            <w:tcW w:w="6374" w:type="dxa"/>
            <w:gridSpan w:val="2"/>
            <w:vAlign w:val="center"/>
          </w:tcPr>
          <w:p w:rsidR="00D070A9" w:rsidRPr="00E67089" w:rsidRDefault="00B05550" w:rsidP="00D070A9">
            <w:pPr>
              <w:pStyle w:val="Default"/>
              <w:spacing w:line="360" w:lineRule="auto"/>
              <w:jc w:val="right"/>
              <w:rPr>
                <w:rFonts w:ascii="Times New Roman" w:hAnsi="Times New Roman" w:cs="Times New Roman"/>
                <w:bCs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Oppgave</w:t>
            </w:r>
            <w:r w:rsidR="00D070A9"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 xml:space="preserve"> Total</w:t>
            </w:r>
          </w:p>
        </w:tc>
        <w:tc>
          <w:tcPr>
            <w:tcW w:w="1985" w:type="dxa"/>
            <w:tcBorders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100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</w:tc>
      </w:tr>
      <w:tr w:rsidR="00D070A9" w:rsidRPr="00E67089" w:rsidTr="00D070A9">
        <w:tc>
          <w:tcPr>
            <w:tcW w:w="10627" w:type="dxa"/>
            <w:gridSpan w:val="5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</w:tc>
      </w:tr>
      <w:tr w:rsidR="00D070A9" w:rsidRPr="00E67089" w:rsidTr="00D070A9">
        <w:tc>
          <w:tcPr>
            <w:tcW w:w="8359" w:type="dxa"/>
            <w:gridSpan w:val="3"/>
            <w:tcBorders>
              <w:bottom w:val="single" w:sz="4" w:space="0" w:color="auto"/>
              <w:right w:val="single" w:sz="2" w:space="0" w:color="auto"/>
            </w:tcBorders>
          </w:tcPr>
          <w:p w:rsidR="00D070A9" w:rsidRPr="00E67089" w:rsidRDefault="00B05550" w:rsidP="00B05550">
            <w:pPr>
              <w:pStyle w:val="Default"/>
              <w:jc w:val="righ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 xml:space="preserve">Bekreftet </w:t>
            </w:r>
            <w:r w:rsidR="00D070A9"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result</w:t>
            </w: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at</w:t>
            </w:r>
          </w:p>
        </w:tc>
        <w:tc>
          <w:tcPr>
            <w:tcW w:w="1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FF0000"/>
                <w:lang w:val="nb-NO"/>
              </w:rPr>
              <w:t>100</w:t>
            </w:r>
          </w:p>
        </w:tc>
      </w:tr>
      <w:tr w:rsidR="00D070A9" w:rsidRPr="00E67089" w:rsidTr="00D070A9">
        <w:trPr>
          <w:trHeight w:val="562"/>
        </w:trPr>
        <w:tc>
          <w:tcPr>
            <w:tcW w:w="10627" w:type="dxa"/>
            <w:gridSpan w:val="5"/>
            <w:tcBorders>
              <w:right w:val="single" w:sz="2" w:space="0" w:color="auto"/>
            </w:tcBorders>
          </w:tcPr>
          <w:p w:rsidR="00D070A9" w:rsidRPr="00E67089" w:rsidRDefault="00797007" w:rsidP="00D070A9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auto"/>
                <w:sz w:val="22"/>
                <w:lang w:val="nb-NO"/>
              </w:rPr>
              <w:t>Signatur dommere: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2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</w:tc>
      </w:tr>
      <w:tr w:rsidR="00D070A9" w:rsidRPr="00E67089" w:rsidTr="00D070A9">
        <w:trPr>
          <w:trHeight w:val="556"/>
        </w:trPr>
        <w:tc>
          <w:tcPr>
            <w:tcW w:w="10627" w:type="dxa"/>
            <w:gridSpan w:val="5"/>
            <w:tcBorders>
              <w:right w:val="single" w:sz="2" w:space="0" w:color="auto"/>
            </w:tcBorders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Cs/>
                <w:color w:val="FF0000"/>
                <w:lang w:val="nb-NO"/>
              </w:rPr>
            </w:pPr>
          </w:p>
        </w:tc>
      </w:tr>
      <w:tr w:rsidR="00D070A9" w:rsidRPr="00E67089" w:rsidTr="00D070A9">
        <w:trPr>
          <w:trHeight w:val="556"/>
        </w:trPr>
        <w:tc>
          <w:tcPr>
            <w:tcW w:w="10627" w:type="dxa"/>
            <w:gridSpan w:val="5"/>
            <w:tcBorders>
              <w:right w:val="single" w:sz="2" w:space="0" w:color="auto"/>
            </w:tcBorders>
          </w:tcPr>
          <w:p w:rsidR="00D070A9" w:rsidRPr="00E67089" w:rsidRDefault="00797007" w:rsidP="00797007">
            <w:pPr>
              <w:pStyle w:val="Default"/>
              <w:rPr>
                <w:rFonts w:ascii="Times New Roman" w:hAnsi="Times New Roman" w:cs="Times New Roman"/>
                <w:bCs/>
                <w:color w:val="auto"/>
                <w:lang w:val="nb-NO"/>
              </w:rPr>
            </w:pPr>
            <w:r w:rsidRPr="00E67089">
              <w:rPr>
                <w:rFonts w:ascii="Times New Roman" w:hAnsi="Times New Roman" w:cs="Times New Roman"/>
                <w:bCs/>
                <w:color w:val="auto"/>
                <w:lang w:val="nb-NO"/>
              </w:rPr>
              <w:t>Sted og dato</w:t>
            </w:r>
          </w:p>
        </w:tc>
      </w:tr>
    </w:tbl>
    <w:p w:rsidR="00D070A9" w:rsidRPr="00E67089" w:rsidRDefault="00D070A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D070A9" w:rsidRPr="00E67089" w:rsidRDefault="00D070A9" w:rsidP="00D070A9">
      <w:pPr>
        <w:rPr>
          <w:rStyle w:val="shorttext"/>
          <w:rFonts w:ascii="Times New Roman" w:hAnsi="Times New Roman" w:cs="Times New Roman"/>
          <w:sz w:val="24"/>
          <w:szCs w:val="24"/>
        </w:rPr>
      </w:pPr>
      <w:r w:rsidRPr="00E67089">
        <w:rPr>
          <w:rStyle w:val="shorttext"/>
          <w:rFonts w:ascii="Times New Roman" w:hAnsi="Times New Roman" w:cs="Times New Roman"/>
          <w:sz w:val="24"/>
          <w:szCs w:val="24"/>
        </w:rPr>
        <w:br w:type="page"/>
      </w:r>
    </w:p>
    <w:p w:rsidR="00D070A9" w:rsidRPr="00E67089" w:rsidRDefault="00D070A9" w:rsidP="00D070A9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10074" w:type="dxa"/>
        <w:tblLayout w:type="fixed"/>
        <w:tblLook w:val="04A0" w:firstRow="1" w:lastRow="0" w:firstColumn="1" w:lastColumn="0" w:noHBand="0" w:noVBand="1"/>
      </w:tblPr>
      <w:tblGrid>
        <w:gridCol w:w="534"/>
        <w:gridCol w:w="2438"/>
        <w:gridCol w:w="4962"/>
        <w:gridCol w:w="14"/>
        <w:gridCol w:w="695"/>
        <w:gridCol w:w="14"/>
        <w:gridCol w:w="694"/>
        <w:gridCol w:w="14"/>
        <w:gridCol w:w="695"/>
        <w:gridCol w:w="14"/>
      </w:tblGrid>
      <w:tr w:rsidR="00D070A9" w:rsidRPr="00E67089" w:rsidTr="00D070A9">
        <w:trPr>
          <w:gridAfter w:val="1"/>
          <w:wAfter w:w="14" w:type="dxa"/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D070A9" w:rsidRPr="00E67089" w:rsidRDefault="00D070A9" w:rsidP="00D070A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438" w:type="dxa"/>
            <w:shd w:val="clear" w:color="auto" w:fill="BFBFBF" w:themeFill="background1" w:themeFillShade="BF"/>
            <w:vAlign w:val="center"/>
          </w:tcPr>
          <w:p w:rsidR="00D070A9" w:rsidRPr="00E67089" w:rsidRDefault="00D070A9" w:rsidP="007D67E4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</w:r>
            <w:r w:rsidR="007D67E4"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Beskrivelse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D070A9" w:rsidRPr="00E67089" w:rsidRDefault="00D070A9" w:rsidP="007D67E4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</w:r>
            <w:r w:rsidR="007D67E4"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Bedømmingskriterier</w:t>
            </w:r>
          </w:p>
        </w:tc>
        <w:tc>
          <w:tcPr>
            <w:tcW w:w="709" w:type="dxa"/>
            <w:gridSpan w:val="2"/>
            <w:shd w:val="clear" w:color="auto" w:fill="BFBFBF" w:themeFill="background1" w:themeFillShade="BF"/>
            <w:vAlign w:val="center"/>
          </w:tcPr>
          <w:p w:rsidR="00506A04" w:rsidRPr="00E67089" w:rsidRDefault="00506A04" w:rsidP="00D070A9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D070A9" w:rsidRPr="00E67089" w:rsidRDefault="00506A04" w:rsidP="00D070A9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gridSpan w:val="2"/>
            <w:shd w:val="clear" w:color="auto" w:fill="BFBFBF" w:themeFill="background1" w:themeFillShade="BF"/>
            <w:vAlign w:val="center"/>
          </w:tcPr>
          <w:p w:rsidR="00D070A9" w:rsidRPr="00E67089" w:rsidRDefault="00506A04" w:rsidP="00D070A9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gridSpan w:val="2"/>
            <w:shd w:val="clear" w:color="auto" w:fill="BFBFBF" w:themeFill="background1" w:themeFillShade="BF"/>
            <w:vAlign w:val="center"/>
          </w:tcPr>
          <w:p w:rsidR="00D070A9" w:rsidRPr="00E67089" w:rsidRDefault="00506A04" w:rsidP="00506A04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gridAfter w:val="1"/>
          <w:wAfter w:w="14" w:type="dxa"/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A</w:t>
            </w:r>
          </w:p>
        </w:tc>
        <w:tc>
          <w:tcPr>
            <w:tcW w:w="2438" w:type="dxa"/>
          </w:tcPr>
          <w:p w:rsidR="00D070A9" w:rsidRPr="00E67089" w:rsidRDefault="007D67E4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HMS og elsikkerhet</w:t>
            </w:r>
          </w:p>
        </w:tc>
        <w:tc>
          <w:tcPr>
            <w:tcW w:w="4962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438" w:type="dxa"/>
          </w:tcPr>
          <w:p w:rsidR="00D070A9" w:rsidRPr="00E67089" w:rsidRDefault="00303B45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Sikkert og rydding arbeidsmiljø sjekket hver time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1 </w:t>
            </w:r>
            <w:r w:rsidR="00303B45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mangel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/</w:t>
            </w:r>
            <w:r w:rsidR="00F81995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merknad = 1 poeng</w:t>
            </w:r>
          </w:p>
          <w:p w:rsidR="00D070A9" w:rsidRPr="00E67089" w:rsidRDefault="00D070A9" w:rsidP="00F81995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2 </w:t>
            </w:r>
            <w:r w:rsidR="00F81995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mangler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/</w:t>
            </w:r>
            <w:r w:rsidR="00F81995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merknader = 0 poeng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438" w:type="dxa"/>
          </w:tcPr>
          <w:p w:rsidR="00D070A9" w:rsidRPr="00E67089" w:rsidRDefault="00F81995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Bruk av personlig verneutrustning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D070A9" w:rsidRPr="00E67089" w:rsidRDefault="00F81995" w:rsidP="00F81995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Vernesko og vernebriller </w:t>
            </w:r>
            <w:r w:rsidR="00981AE2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benyttes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hele tiden, hørselsvern eller øreplugger ved behov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.</w:t>
            </w:r>
          </w:p>
          <w:p w:rsidR="00747EBA" w:rsidRPr="00E67089" w:rsidRDefault="00747EBA" w:rsidP="00747EB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mangel/merknad = 1 poeng</w:t>
            </w:r>
          </w:p>
          <w:p w:rsidR="00747EBA" w:rsidRPr="00E67089" w:rsidRDefault="00747EBA" w:rsidP="00747EB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mangler/merknader = 0 poeng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438" w:type="dxa"/>
          </w:tcPr>
          <w:p w:rsidR="00D070A9" w:rsidRPr="00E67089" w:rsidRDefault="00747EBA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Bruk av skrutrekker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D070A9" w:rsidRPr="00E67089" w:rsidRDefault="00F8144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Skruer og utstyr er intakte, skrumaskinen brukes kontrollert – raper ikke over skruene, manuell tilstramming </w:t>
            </w:r>
            <w:r w:rsidR="007707F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av koblingspunkter, ikke ved bruk av skrumaskin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.</w:t>
            </w:r>
          </w:p>
          <w:p w:rsidR="007707FD" w:rsidRPr="00E67089" w:rsidRDefault="007707FD" w:rsidP="007707F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mangel/merknad = 1 poeng</w:t>
            </w:r>
          </w:p>
          <w:p w:rsidR="00D070A9" w:rsidRPr="00E67089" w:rsidRDefault="007707FD" w:rsidP="007707F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mangler/merknader = 0 poeng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438" w:type="dxa"/>
          </w:tcPr>
          <w:p w:rsidR="00D070A9" w:rsidRPr="00E67089" w:rsidRDefault="007707FD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Bruk av varselskilt «må ikke innkobles» og lås 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15541D" w:rsidRPr="00E67089" w:rsidRDefault="0015541D" w:rsidP="0015541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Bruk av skilt 1 poeng</w:t>
            </w:r>
          </w:p>
          <w:p w:rsidR="00D070A9" w:rsidRPr="00E67089" w:rsidRDefault="0015541D" w:rsidP="0015541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Bruk av lås 1 poeng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438" w:type="dxa"/>
          </w:tcPr>
          <w:p w:rsidR="00D070A9" w:rsidRPr="00E67089" w:rsidRDefault="0015541D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Sjekk av funksjon voltmeter før spenningstest</w:t>
            </w:r>
            <w:r w:rsidR="00FB280B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og </w:t>
            </w:r>
            <w:r w:rsidR="00F52337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iso</w:t>
            </w:r>
            <w:r w:rsidR="00C41F9E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lasjonsresistansmåler før </w:t>
            </w:r>
            <w:proofErr w:type="spellStart"/>
            <w:r w:rsidR="00C41F9E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megging</w:t>
            </w:r>
            <w:proofErr w:type="spellEnd"/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15541D" w:rsidRDefault="0015541D" w:rsidP="0015541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Sjekk av funksjon</w:t>
            </w:r>
            <w:r w:rsidR="00EF76D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voltmeter 1</w:t>
            </w:r>
            <w:r w:rsidR="00FB280B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poeng</w:t>
            </w:r>
          </w:p>
          <w:p w:rsidR="00EF76DD" w:rsidRPr="00E67089" w:rsidRDefault="00EF76DD" w:rsidP="0015541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Sjekk av funksjon isolasjonsresistansmåler før måling 1 poeng</w:t>
            </w:r>
          </w:p>
          <w:p w:rsidR="00D070A9" w:rsidRPr="00E67089" w:rsidRDefault="0015541D" w:rsidP="0015541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Ikke sjekk av funksjon</w:t>
            </w:r>
            <w:r w:rsidR="00EF76D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er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0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poeng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438" w:type="dxa"/>
          </w:tcPr>
          <w:p w:rsidR="00D070A9" w:rsidRPr="00E67089" w:rsidRDefault="00FB280B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Spenningstest </w:t>
            </w:r>
            <w:r w:rsidR="00E5794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før arbeid påbegynnes 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962" w:type="dxa"/>
          </w:tcPr>
          <w:p w:rsidR="00E57943" w:rsidRPr="00E67089" w:rsidRDefault="00E57943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Måling av spenning</w:t>
            </w:r>
            <w:r w:rsidR="00EF76D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utført </w:t>
            </w:r>
            <w:r w:rsidR="00F52337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før arbeid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poeng</w:t>
            </w:r>
          </w:p>
          <w:p w:rsidR="00D070A9" w:rsidRPr="00E67089" w:rsidRDefault="00E57943" w:rsidP="00E57943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Ingen måling 0 poeng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gridAfter w:val="1"/>
          <w:wAfter w:w="14" w:type="dxa"/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438" w:type="dxa"/>
          </w:tcPr>
          <w:p w:rsidR="00D070A9" w:rsidRPr="00E67089" w:rsidRDefault="00E57943" w:rsidP="00177F0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Rekkefølge i arbeid.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177F0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Kobler tilførsel til fordeling etter at den øvrige installasjonen er ferdigstilt </w:t>
            </w:r>
          </w:p>
        </w:tc>
        <w:tc>
          <w:tcPr>
            <w:tcW w:w="4962" w:type="dxa"/>
          </w:tcPr>
          <w:p w:rsidR="00177F0D" w:rsidRPr="00E67089" w:rsidRDefault="00D070A9" w:rsidP="00177F0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All</w:t>
            </w:r>
            <w:r w:rsidR="00177F0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 tilførsler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2</w:t>
            </w:r>
            <w:r w:rsidR="00177F0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poeng</w:t>
            </w:r>
          </w:p>
          <w:p w:rsidR="00177F0D" w:rsidRPr="00E67089" w:rsidRDefault="00177F0D" w:rsidP="00177F0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tilførsler 1 poeng</w:t>
            </w:r>
          </w:p>
          <w:p w:rsidR="00D070A9" w:rsidRPr="00E67089" w:rsidRDefault="00177F0D" w:rsidP="00177F0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eller  0 tilførsler 0 poeng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414" w:type="dxa"/>
            <w:gridSpan w:val="3"/>
            <w:shd w:val="clear" w:color="auto" w:fill="A6A6A6" w:themeFill="background1" w:themeFillShade="A6"/>
          </w:tcPr>
          <w:p w:rsidR="00D070A9" w:rsidRPr="00E67089" w:rsidRDefault="00506A04" w:rsidP="00506A04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 xml:space="preserve">Deltakerens totale poeng for HMS og elsikkerhet </w:t>
            </w:r>
          </w:p>
        </w:tc>
        <w:tc>
          <w:tcPr>
            <w:tcW w:w="709" w:type="dxa"/>
            <w:gridSpan w:val="2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gridSpan w:val="2"/>
            <w:shd w:val="clear" w:color="auto" w:fill="A6A6A6" w:themeFill="background1" w:themeFillShade="A6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863"/>
        <w:gridCol w:w="4536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863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B</w:t>
            </w:r>
          </w:p>
        </w:tc>
        <w:tc>
          <w:tcPr>
            <w:tcW w:w="2863" w:type="dxa"/>
          </w:tcPr>
          <w:p w:rsidR="00D070A9" w:rsidRPr="00E67089" w:rsidRDefault="002D0936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Idriftsettelse, testing og funksjon</w:t>
            </w:r>
          </w:p>
        </w:tc>
        <w:tc>
          <w:tcPr>
            <w:tcW w:w="4536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863" w:type="dxa"/>
          </w:tcPr>
          <w:p w:rsidR="00D070A9" w:rsidRPr="00E67089" w:rsidRDefault="00405E90" w:rsidP="00405E90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Måling av kontinuitet i beskyttelsesleder </w:t>
            </w:r>
          </w:p>
        </w:tc>
        <w:tc>
          <w:tcPr>
            <w:tcW w:w="4536" w:type="dxa"/>
          </w:tcPr>
          <w:p w:rsidR="00405E90" w:rsidRPr="00E67089" w:rsidRDefault="00405E90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med kontinuitetstester 2 poeng</w:t>
            </w:r>
          </w:p>
          <w:p w:rsidR="00405E90" w:rsidRPr="00E67089" w:rsidRDefault="00405E90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med multimeter 1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863" w:type="dxa"/>
          </w:tcPr>
          <w:p w:rsidR="00D070A9" w:rsidRDefault="003A7D9A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Måling av resistans i motorviklinger </w:t>
            </w:r>
            <w:r w:rsidR="00897C65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før installasjon</w:t>
            </w:r>
          </w:p>
          <w:p w:rsidR="00897C65" w:rsidRPr="00E67089" w:rsidRDefault="00897C65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Måling av resistans i motorviklinger etter installasjon</w:t>
            </w:r>
          </w:p>
        </w:tc>
        <w:tc>
          <w:tcPr>
            <w:tcW w:w="4536" w:type="dxa"/>
          </w:tcPr>
          <w:p w:rsidR="00D070A9" w:rsidRDefault="003A7D9A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Målt ok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1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poeng</w:t>
            </w:r>
          </w:p>
          <w:p w:rsidR="00897C65" w:rsidRDefault="00897C65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897C65" w:rsidRDefault="00897C65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ok 1 poeng</w:t>
            </w:r>
          </w:p>
          <w:p w:rsidR="00897C65" w:rsidRPr="00E67089" w:rsidRDefault="00897C65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897C65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863" w:type="dxa"/>
          </w:tcPr>
          <w:p w:rsidR="00D070A9" w:rsidRDefault="003A7D9A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Måling av isolasjonsresistans på motoren </w:t>
            </w:r>
            <w:r w:rsidR="00897C65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før installasjon</w:t>
            </w:r>
          </w:p>
          <w:p w:rsidR="00897C65" w:rsidRDefault="00897C65" w:rsidP="00897C65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Måling av isolasjonsresistans på motoren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etter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installasjon</w:t>
            </w:r>
          </w:p>
          <w:p w:rsidR="00897C65" w:rsidRPr="00E67089" w:rsidRDefault="00897C65" w:rsidP="003A7D9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536" w:type="dxa"/>
          </w:tcPr>
          <w:p w:rsidR="00D23B3D" w:rsidRPr="00E67089" w:rsidRDefault="00791AE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mot jord/gods 0,5</w:t>
            </w:r>
            <w:r w:rsidR="00D23B3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D070A9" w:rsidRDefault="00791AE9" w:rsidP="00D23B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mellom viklinger 0,5</w:t>
            </w:r>
            <w:r w:rsidR="00D23B3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 </w:t>
            </w:r>
          </w:p>
          <w:p w:rsidR="00791AE9" w:rsidRPr="00E67089" w:rsidRDefault="00791AE9" w:rsidP="00791AE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mot jord/gods 0,5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791AE9" w:rsidRPr="00E67089" w:rsidRDefault="00791AE9" w:rsidP="00791AE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Målt mellom viklinger 0,5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863" w:type="dxa"/>
          </w:tcPr>
          <w:p w:rsidR="00D070A9" w:rsidRPr="00E67089" w:rsidRDefault="00D23B3D" w:rsidP="00D23B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Riktig kobling av motor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Y/D</w:t>
            </w:r>
          </w:p>
        </w:tc>
        <w:tc>
          <w:tcPr>
            <w:tcW w:w="4536" w:type="dxa"/>
          </w:tcPr>
          <w:p w:rsidR="00D070A9" w:rsidRPr="00E67089" w:rsidRDefault="00D23B3D" w:rsidP="00D23B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Rett kobling </w:t>
            </w:r>
            <w:r w:rsidR="00095328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095328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863" w:type="dxa"/>
          </w:tcPr>
          <w:p w:rsidR="00D070A9" w:rsidRPr="00E67089" w:rsidRDefault="00D23B3D" w:rsidP="00D23B3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Riktig dreieretning </w:t>
            </w:r>
          </w:p>
        </w:tc>
        <w:tc>
          <w:tcPr>
            <w:tcW w:w="4536" w:type="dxa"/>
          </w:tcPr>
          <w:p w:rsidR="00D23B3D" w:rsidRPr="00E67089" w:rsidRDefault="00095328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Medurs dreieretning 2</w:t>
            </w:r>
            <w:r w:rsidR="00D23B3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D070A9" w:rsidRPr="00E67089" w:rsidRDefault="00D23B3D" w:rsidP="00D23B3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proofErr w:type="spellStart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Moturs</w:t>
            </w:r>
            <w:proofErr w:type="spellEnd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095328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863" w:type="dxa"/>
          </w:tcPr>
          <w:p w:rsidR="00D070A9" w:rsidRPr="00E67089" w:rsidRDefault="00EA4DB8" w:rsidP="00EA4DB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Motorvern riktig justert </w:t>
            </w:r>
          </w:p>
        </w:tc>
        <w:tc>
          <w:tcPr>
            <w:tcW w:w="4536" w:type="dxa"/>
          </w:tcPr>
          <w:p w:rsidR="00EA4DB8" w:rsidRPr="00E67089" w:rsidRDefault="00EA4D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Justert riktig 2 poeng</w:t>
            </w:r>
          </w:p>
          <w:p w:rsidR="00EA4DB8" w:rsidRPr="00E67089" w:rsidRDefault="00EA4D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 0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863" w:type="dxa"/>
          </w:tcPr>
          <w:p w:rsidR="00D070A9" w:rsidRPr="00E67089" w:rsidRDefault="00EA4DB8" w:rsidP="00EA4DB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Test av jordfeilvern med knapp, test av utkoblingsstrøm og utkoblingstid</w:t>
            </w:r>
          </w:p>
        </w:tc>
        <w:tc>
          <w:tcPr>
            <w:tcW w:w="4536" w:type="dxa"/>
          </w:tcPr>
          <w:p w:rsidR="00EA4DB8" w:rsidRPr="00E67089" w:rsidRDefault="00EA4D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Knapp 1 poeng</w:t>
            </w:r>
          </w:p>
          <w:p w:rsidR="00EA4DB8" w:rsidRPr="00E67089" w:rsidRDefault="00EA4D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Utkoblingsstrøm </w:t>
            </w:r>
            <w:r w:rsidR="009C3932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og utkoblingstid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poeng</w:t>
            </w:r>
          </w:p>
          <w:p w:rsidR="00EA4DB8" w:rsidRPr="00E67089" w:rsidRDefault="00EA4D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Utkoblingstid 1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8</w:t>
            </w:r>
          </w:p>
        </w:tc>
        <w:tc>
          <w:tcPr>
            <w:tcW w:w="2863" w:type="dxa"/>
          </w:tcPr>
          <w:p w:rsidR="00D070A9" w:rsidRPr="00E67089" w:rsidRDefault="0065531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Lysstyring funksjon</w:t>
            </w:r>
          </w:p>
        </w:tc>
        <w:tc>
          <w:tcPr>
            <w:tcW w:w="4536" w:type="dxa"/>
          </w:tcPr>
          <w:p w:rsidR="00D070A9" w:rsidRPr="00E67089" w:rsidRDefault="0065531F" w:rsidP="0065531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Korrekt funksjon 2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65531F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2863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536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D070A9" w:rsidRPr="00E67089" w:rsidRDefault="0065531F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Deltakerens totale poeng for Idriftsettelse, testing og funksjon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070A9" w:rsidRPr="00E67089" w:rsidRDefault="00095328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4677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677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C</w:t>
            </w:r>
          </w:p>
        </w:tc>
        <w:tc>
          <w:tcPr>
            <w:tcW w:w="2722" w:type="dxa"/>
          </w:tcPr>
          <w:p w:rsidR="00D070A9" w:rsidRPr="00E67089" w:rsidRDefault="00F310C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 xml:space="preserve">Kretsdesign </w:t>
            </w: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722" w:type="dxa"/>
          </w:tcPr>
          <w:p w:rsidR="00AE1368" w:rsidRPr="00E67089" w:rsidRDefault="00AE136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Høyde på motorstarter – krav 1500mm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53375B" w:rsidRPr="00E67089" w:rsidRDefault="00640DB6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 fra gulv til topp</w:t>
            </w:r>
            <w:r w:rsidR="0005683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av kapsling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53375B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1497</w:t>
            </w:r>
            <w:r w:rsidR="00946DD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-1503</w:t>
            </w:r>
            <w:r w:rsidR="0053375B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mm 2p</w:t>
            </w:r>
          </w:p>
          <w:p w:rsidR="00D070A9" w:rsidRPr="00E67089" w:rsidRDefault="0053375B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Ellers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0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53375B" w:rsidRPr="00E67089" w:rsidRDefault="0053375B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53375B" w:rsidP="0053375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Toleranse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+/- 3 mm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722" w:type="dxa"/>
          </w:tcPr>
          <w:p w:rsidR="00D070A9" w:rsidRPr="00E67089" w:rsidRDefault="0053375B" w:rsidP="003C6144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Avstand mellom </w:t>
            </w:r>
            <w:r w:rsidR="003C6144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motorstarter og </w:t>
            </w:r>
            <w:r w:rsidR="00640DB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høyre vegg – krav 4</w:t>
            </w:r>
            <w:r w:rsidR="003C6144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00mm</w:t>
            </w:r>
          </w:p>
        </w:tc>
        <w:tc>
          <w:tcPr>
            <w:tcW w:w="4677" w:type="dxa"/>
          </w:tcPr>
          <w:p w:rsidR="00D070A9" w:rsidRPr="00E67089" w:rsidRDefault="003C6144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 fra </w:t>
            </w:r>
            <w:r w:rsidR="00640DB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senter på kapsling til vegg 37-43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mm 2 p</w:t>
            </w:r>
            <w:r w:rsidR="00640DB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.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Ellers 0 poeng</w:t>
            </w:r>
          </w:p>
          <w:p w:rsidR="003C6144" w:rsidRPr="00E67089" w:rsidRDefault="003C6144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3C6144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Toleranse +/- 3 mm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722" w:type="dxa"/>
          </w:tcPr>
          <w:p w:rsidR="00D070A9" w:rsidRPr="00E67089" w:rsidRDefault="003C0F86" w:rsidP="003C0F8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Motor montert i tråd med tegning </w:t>
            </w:r>
          </w:p>
        </w:tc>
        <w:tc>
          <w:tcPr>
            <w:tcW w:w="4677" w:type="dxa"/>
          </w:tcPr>
          <w:p w:rsidR="00FC3467" w:rsidRDefault="003C0F86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Aksling montert horisontalt </w:t>
            </w:r>
            <w:r w:rsidR="00FC3467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poeng</w:t>
            </w:r>
          </w:p>
          <w:p w:rsidR="00D070A9" w:rsidRPr="00E67089" w:rsidRDefault="00FC3467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</w:t>
            </w:r>
            <w:r w:rsidR="003C0F8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ksling mot høyre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</w:t>
            </w:r>
            <w:r w:rsidR="003C0F8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3C0F86" w:rsidRPr="00E67089" w:rsidRDefault="003C0F86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Ellers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722" w:type="dxa"/>
          </w:tcPr>
          <w:p w:rsidR="00D070A9" w:rsidRPr="00E67089" w:rsidRDefault="00A57CD9" w:rsidP="007A27F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Kabel til</w:t>
            </w:r>
            <w:r w:rsidR="002A3FAB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motorstarter </w:t>
            </w:r>
            <w:r w:rsidR="007A27F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midt i </w:t>
            </w:r>
            <w:r w:rsidR="00640DB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senterlinjen</w:t>
            </w:r>
            <w:r w:rsidR="007A27F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for kabel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innføring</w:t>
            </w:r>
          </w:p>
        </w:tc>
        <w:tc>
          <w:tcPr>
            <w:tcW w:w="4677" w:type="dxa"/>
          </w:tcPr>
          <w:p w:rsidR="00D070A9" w:rsidRPr="00E67089" w:rsidRDefault="007A27F6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Kabelinnføring </w:t>
            </w:r>
            <w:r w:rsidR="00CB50E1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korresponderer</w:t>
            </w:r>
            <w:r w:rsidR="00A57CD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topp og bunn på kapslingen</w:t>
            </w:r>
            <w:r w:rsidR="00092BB4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, kabel følger </w:t>
            </w:r>
            <w:r w:rsidR="003F4172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senterlinjen for kabelinnføring</w:t>
            </w:r>
            <w:r w:rsidR="00CB50E1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2 poeng</w:t>
            </w:r>
          </w:p>
          <w:p w:rsidR="00946DDD" w:rsidRPr="00E67089" w:rsidRDefault="00946DDD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946DDD" w:rsidRPr="00E67089" w:rsidRDefault="00946DDD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722" w:type="dxa"/>
          </w:tcPr>
          <w:p w:rsidR="00D73DAD" w:rsidRPr="00E67089" w:rsidRDefault="00D73DAD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Høyde på </w:t>
            </w:r>
            <w:r w:rsidR="00CB50E1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brytere – krav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1000mm</w:t>
            </w:r>
          </w:p>
          <w:p w:rsidR="00D73DAD" w:rsidRPr="00E67089" w:rsidRDefault="00D73DAD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Avstand fra nærmeste vegg til senter på bryter – krav 150mm</w:t>
            </w:r>
          </w:p>
          <w:p w:rsidR="00D070A9" w:rsidRPr="00E67089" w:rsidRDefault="00D070A9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404ABD" w:rsidRPr="00E67089" w:rsidRDefault="00404ABD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 fra gulv</w:t>
            </w:r>
            <w:r w:rsidR="00D73DA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til senter brytere 997-1003 mm</w:t>
            </w:r>
            <w:r w:rsidR="00B921AC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73DAD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404ABD" w:rsidRPr="00E67089" w:rsidRDefault="00B921AC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 fra vegg til senter brytere 147-153mm 1 poeng</w:t>
            </w:r>
          </w:p>
          <w:p w:rsidR="00D070A9" w:rsidRPr="00E67089" w:rsidRDefault="00404ABD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Toleranse +/- 3 mm 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722" w:type="dxa"/>
          </w:tcPr>
          <w:p w:rsidR="007F5227" w:rsidRPr="00E67089" w:rsidRDefault="007F5227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Kabler </w:t>
            </w:r>
            <w:r w:rsidR="004756F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strake linjer</w:t>
            </w:r>
            <w:r w:rsidR="006F781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sett</w:t>
            </w:r>
            <w:r w:rsidR="004756F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på avstand</w:t>
            </w:r>
          </w:p>
          <w:p w:rsidR="00D070A9" w:rsidRPr="00E67089" w:rsidRDefault="00D070A9" w:rsidP="00C41155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C41155" w:rsidRPr="00E67089" w:rsidRDefault="00C41155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Kabler strake </w:t>
            </w:r>
            <w:r w:rsidR="00DA3350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linjer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poeng</w:t>
            </w:r>
          </w:p>
          <w:p w:rsidR="004756F6" w:rsidRPr="00E67089" w:rsidRDefault="004756F6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Noe avvik på øyemål 1 poeng</w:t>
            </w:r>
          </w:p>
          <w:p w:rsidR="00C41155" w:rsidRPr="00E67089" w:rsidRDefault="00C41155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C41155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Flere/mye avvik på øyemål 0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722" w:type="dxa"/>
          </w:tcPr>
          <w:p w:rsidR="00D070A9" w:rsidRPr="00E67089" w:rsidRDefault="007237B1" w:rsidP="00C83553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Avstand fra </w:t>
            </w:r>
            <w:r w:rsidR="003F4172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venstre</w:t>
            </w:r>
            <w:r w:rsidR="00C8355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side på ovn til vegg – krav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150mm</w:t>
            </w:r>
          </w:p>
        </w:tc>
        <w:tc>
          <w:tcPr>
            <w:tcW w:w="4677" w:type="dxa"/>
          </w:tcPr>
          <w:p w:rsidR="00C83553" w:rsidRPr="00E67089" w:rsidRDefault="003F417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Avstand fra venstre side på ovn til vegg 147</w:t>
            </w:r>
            <w:r w:rsidR="00C8355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53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mm </w:t>
            </w:r>
            <w:r w:rsidR="00C8355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poeng</w:t>
            </w:r>
          </w:p>
          <w:p w:rsidR="00C83553" w:rsidRPr="00E67089" w:rsidRDefault="00C83553" w:rsidP="00C83553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Ellers 0 poeng</w:t>
            </w:r>
          </w:p>
          <w:p w:rsidR="00D070A9" w:rsidRPr="00E67089" w:rsidRDefault="00C83553" w:rsidP="00C83553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Toleranse +/- 3 mm 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8</w:t>
            </w:r>
          </w:p>
        </w:tc>
        <w:tc>
          <w:tcPr>
            <w:tcW w:w="2722" w:type="dxa"/>
          </w:tcPr>
          <w:tbl>
            <w:tblPr>
              <w:tblW w:w="2569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9"/>
            </w:tblGrid>
            <w:tr w:rsidR="00D070A9" w:rsidRPr="00E67089" w:rsidTr="003231EC">
              <w:trPr>
                <w:tblCellSpacing w:w="15" w:type="dxa"/>
              </w:trPr>
              <w:tc>
                <w:tcPr>
                  <w:tcW w:w="2509" w:type="dxa"/>
                  <w:vAlign w:val="center"/>
                  <w:hideMark/>
                </w:tcPr>
                <w:p w:rsidR="00D070A9" w:rsidRPr="00E67089" w:rsidRDefault="003231EC" w:rsidP="00D070A9">
                  <w:pPr>
                    <w:pStyle w:val="Default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E67089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Avstand gulv til ovn – krav 50mm</w:t>
                  </w:r>
                </w:p>
              </w:tc>
            </w:tr>
          </w:tbl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D070A9" w:rsidRPr="00E67089" w:rsidRDefault="003231EC" w:rsidP="003231EC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Avstand fra gulv til bunn på ovn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47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-53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mm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2 poeng </w:t>
            </w:r>
          </w:p>
          <w:p w:rsidR="003231EC" w:rsidRPr="00E67089" w:rsidRDefault="003231EC" w:rsidP="003231EC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Ellers 0 poeng</w:t>
            </w:r>
          </w:p>
          <w:p w:rsidR="003231EC" w:rsidRPr="00E67089" w:rsidRDefault="003231EC" w:rsidP="003231EC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Toleranse +/- 3 mm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946DDD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9</w:t>
            </w:r>
          </w:p>
        </w:tc>
        <w:tc>
          <w:tcPr>
            <w:tcW w:w="2722" w:type="dxa"/>
          </w:tcPr>
          <w:p w:rsidR="00D070A9" w:rsidRPr="00E67089" w:rsidRDefault="00B921AC" w:rsidP="00F030F3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Koblingsboks i senter på vegg </w:t>
            </w:r>
            <w:r w:rsidR="00F030F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og helt oppunder tak</w:t>
            </w:r>
          </w:p>
        </w:tc>
        <w:tc>
          <w:tcPr>
            <w:tcW w:w="4677" w:type="dxa"/>
          </w:tcPr>
          <w:p w:rsidR="00D070A9" w:rsidRPr="00E67089" w:rsidRDefault="00232D6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Koblingsboks </w:t>
            </w:r>
            <w:r w:rsidR="00F030F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+/- 3 mm</w:t>
            </w:r>
            <w:r w:rsidR="00F030F3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fra senter vegg 1 poeng</w:t>
            </w:r>
          </w:p>
          <w:p w:rsidR="00232D6F" w:rsidRPr="00E67089" w:rsidRDefault="00232D6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Koblingsboks oppunder tak og ikke skjev 1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F030F3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10</w:t>
            </w:r>
          </w:p>
        </w:tc>
        <w:tc>
          <w:tcPr>
            <w:tcW w:w="2722" w:type="dxa"/>
          </w:tcPr>
          <w:p w:rsidR="00D070A9" w:rsidRPr="00E67089" w:rsidRDefault="00A2623F" w:rsidP="00A2623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Kabelens ytterisolasjon føres ikke lenger er maks 6 mm inn i kapslinger </w:t>
            </w:r>
          </w:p>
        </w:tc>
        <w:tc>
          <w:tcPr>
            <w:tcW w:w="4677" w:type="dxa"/>
          </w:tcPr>
          <w:p w:rsidR="00A2623F" w:rsidRPr="00E67089" w:rsidRDefault="00A2623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Ingen kabler mer enn 6mm </w:t>
            </w:r>
            <w:r w:rsidR="00232D6F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innenfor kapslinger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poeng</w:t>
            </w:r>
          </w:p>
          <w:p w:rsidR="00D070A9" w:rsidRPr="00E67089" w:rsidRDefault="00A2623F" w:rsidP="002B0E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kabel mer enn 6mm 1 poeng</w:t>
            </w:r>
          </w:p>
          <w:p w:rsidR="002B0EA9" w:rsidRPr="00E67089" w:rsidRDefault="002B0EA9" w:rsidP="002B0E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Ellers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11</w:t>
            </w:r>
          </w:p>
        </w:tc>
        <w:tc>
          <w:tcPr>
            <w:tcW w:w="2722" w:type="dxa"/>
          </w:tcPr>
          <w:p w:rsidR="00D070A9" w:rsidRPr="00E67089" w:rsidRDefault="002B0E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Subjektiv vurdering av hele installasjonen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2B0EA9" w:rsidRPr="00E67089" w:rsidRDefault="002B0E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Evaluert helhetsinntrykk av installasjonen</w:t>
            </w:r>
            <w:r w:rsidR="00232D6F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 design 1-5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F030F3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D070A9" w:rsidRPr="00E67089" w:rsidRDefault="002B0E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Deltakerens totale poeng for Kretsdesign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4677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677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D</w:t>
            </w:r>
          </w:p>
        </w:tc>
        <w:tc>
          <w:tcPr>
            <w:tcW w:w="2722" w:type="dxa"/>
          </w:tcPr>
          <w:p w:rsidR="00D070A9" w:rsidRPr="00E67089" w:rsidRDefault="00B02E17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 xml:space="preserve">Festing av utstyr og ledere </w:t>
            </w: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722" w:type="dxa"/>
          </w:tcPr>
          <w:p w:rsidR="00B02E17" w:rsidRPr="00E67089" w:rsidRDefault="00FC3467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Motorkabel beskyttet med </w:t>
            </w:r>
            <w:r w:rsidR="00B02E17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rør</w:t>
            </w:r>
            <w:r w:rsidR="00040C12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</w:p>
          <w:p w:rsidR="00D070A9" w:rsidRPr="00E67089" w:rsidRDefault="00D070A9" w:rsidP="00040C1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040C12" w:rsidRPr="00E67089" w:rsidRDefault="00040C1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JAPP-rør </w:t>
            </w:r>
            <w:r w:rsidR="00FC3467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brukt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D070A9" w:rsidP="00FC3467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722" w:type="dxa"/>
          </w:tcPr>
          <w:p w:rsidR="00D070A9" w:rsidRPr="00E67089" w:rsidRDefault="00F0406B" w:rsidP="00F0406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Kabelnipler er strammet og kabler kommer strakt</w:t>
            </w:r>
            <w:r w:rsidR="00DF3D82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gjennom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nipler</w:t>
            </w:r>
          </w:p>
        </w:tc>
        <w:tc>
          <w:tcPr>
            <w:tcW w:w="4677" w:type="dxa"/>
          </w:tcPr>
          <w:p w:rsidR="003D0C3E" w:rsidRPr="00E67089" w:rsidRDefault="003D0C3E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</w:t>
            </w:r>
            <w:r w:rsidR="00F0406B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nnføringer strammet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1 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3D0C3E" w:rsidP="00F0406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Kabler kommer </w:t>
            </w:r>
            <w:r w:rsidR="00F0406B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strak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t gjennom </w:t>
            </w:r>
            <w:r w:rsidR="00F0406B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nipler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722" w:type="dxa"/>
          </w:tcPr>
          <w:p w:rsidR="00D070A9" w:rsidRPr="00E67089" w:rsidRDefault="003D0C3E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Merking i fordeling GC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2 </w:t>
            </w:r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merkinger mangler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-1</w:t>
            </w:r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3 </w:t>
            </w:r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merkinger mangler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-2p</w:t>
            </w:r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proofErr w:type="spellStart"/>
            <w:r w:rsidR="003D0C3E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peng</w:t>
            </w:r>
            <w:proofErr w:type="spellEnd"/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722" w:type="dxa"/>
          </w:tcPr>
          <w:p w:rsidR="00D070A9" w:rsidRPr="00E67089" w:rsidRDefault="001C247F" w:rsidP="00DA3350">
            <w:pPr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Avstand mellom TC-klammer lik. Krav </w:t>
            </w:r>
            <w:r w:rsidR="00DA3350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fra 17-23cm, 5-7cm fra objekter</w:t>
            </w:r>
          </w:p>
        </w:tc>
        <w:tc>
          <w:tcPr>
            <w:tcW w:w="4677" w:type="dxa"/>
          </w:tcPr>
          <w:p w:rsidR="00D070A9" w:rsidRPr="00E67089" w:rsidRDefault="00DA3350" w:rsidP="00D070A9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Avvik på en kabel -1 poeng</w:t>
            </w:r>
          </w:p>
          <w:p w:rsidR="00D070A9" w:rsidRPr="00E67089" w:rsidRDefault="00DA3350" w:rsidP="00DA3350">
            <w:pPr>
              <w:tabs>
                <w:tab w:val="left" w:pos="3286"/>
              </w:tabs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avvik -2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722" w:type="dxa"/>
          </w:tcPr>
          <w:p w:rsidR="00D070A9" w:rsidRPr="00E67089" w:rsidRDefault="001B6939" w:rsidP="001B693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Kabler montert vertikalt og horisontalt </w:t>
            </w:r>
          </w:p>
        </w:tc>
        <w:tc>
          <w:tcPr>
            <w:tcW w:w="4677" w:type="dxa"/>
          </w:tcPr>
          <w:p w:rsidR="001B6939" w:rsidRPr="00E67089" w:rsidRDefault="001B6939" w:rsidP="001B6939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Avvik på en kabel -1 poeng</w:t>
            </w:r>
          </w:p>
          <w:p w:rsidR="00D070A9" w:rsidRPr="00E67089" w:rsidRDefault="001B6939" w:rsidP="001B693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Avvik på 2 kabler -2 poeng 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722" w:type="dxa"/>
          </w:tcPr>
          <w:p w:rsidR="00D070A9" w:rsidRPr="00E67089" w:rsidRDefault="00F33907" w:rsidP="00F33907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Kablenes y</w:t>
            </w:r>
            <w:r w:rsidR="001252F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tterkappe/skjerm </w:t>
            </w:r>
            <w: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ført inn i alle kapslinger</w:t>
            </w:r>
          </w:p>
        </w:tc>
        <w:tc>
          <w:tcPr>
            <w:tcW w:w="4677" w:type="dxa"/>
          </w:tcPr>
          <w:p w:rsidR="00C835F2" w:rsidRDefault="00C835F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F33907" w:rsidRPr="00E67089" w:rsidRDefault="00F33907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D070A9" w:rsidP="00C835F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</w:t>
            </w:r>
            <w:r w:rsidR="00C835F2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722" w:type="dxa"/>
          </w:tcPr>
          <w:p w:rsidR="00D070A9" w:rsidRPr="00E67089" w:rsidRDefault="00C835F2" w:rsidP="00C835F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Lampens IP-grad uendret etter montasje </w:t>
            </w:r>
          </w:p>
        </w:tc>
        <w:tc>
          <w:tcPr>
            <w:tcW w:w="4677" w:type="dxa"/>
          </w:tcPr>
          <w:p w:rsidR="00C835F2" w:rsidRDefault="00C835F2" w:rsidP="00C835F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F33907" w:rsidRPr="00E67089" w:rsidRDefault="00F33907" w:rsidP="00C835F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  <w:p w:rsidR="00D070A9" w:rsidRPr="00E67089" w:rsidRDefault="00C835F2" w:rsidP="00C835F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C41F9E" w:rsidRPr="00E67089" w:rsidTr="00D070A9">
        <w:trPr>
          <w:trHeight w:hRule="exact" w:val="907"/>
        </w:trPr>
        <w:tc>
          <w:tcPr>
            <w:tcW w:w="534" w:type="dxa"/>
          </w:tcPr>
          <w:p w:rsidR="00C41F9E" w:rsidRPr="00E67089" w:rsidRDefault="00C41F9E" w:rsidP="00C41F9E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8</w:t>
            </w:r>
          </w:p>
        </w:tc>
        <w:tc>
          <w:tcPr>
            <w:tcW w:w="2722" w:type="dxa"/>
          </w:tcPr>
          <w:p w:rsidR="00C41F9E" w:rsidRPr="00E67089" w:rsidRDefault="00C41F9E" w:rsidP="00C41F9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JAPP-røret er bøyd og festet på fagmessig vis</w:t>
            </w:r>
          </w:p>
        </w:tc>
        <w:tc>
          <w:tcPr>
            <w:tcW w:w="4677" w:type="dxa"/>
          </w:tcPr>
          <w:p w:rsidR="00C41F9E" w:rsidRPr="00E67089" w:rsidRDefault="00C41F9E" w:rsidP="00C41F9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Ingen merknad 1 poeng</w:t>
            </w:r>
          </w:p>
          <w:p w:rsidR="00C41F9E" w:rsidRPr="00E67089" w:rsidRDefault="00C41F9E" w:rsidP="00C41F9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Merknad 0 poeng</w:t>
            </w:r>
          </w:p>
        </w:tc>
        <w:tc>
          <w:tcPr>
            <w:tcW w:w="709" w:type="dxa"/>
            <w:shd w:val="clear" w:color="auto" w:fill="auto"/>
          </w:tcPr>
          <w:p w:rsidR="00C41F9E" w:rsidRPr="00E67089" w:rsidRDefault="00C41F9E" w:rsidP="00C41F9E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C41F9E" w:rsidRPr="00E67089" w:rsidRDefault="00C41F9E" w:rsidP="00C41F9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41F9E" w:rsidRPr="00E67089" w:rsidRDefault="00C41F9E" w:rsidP="00C41F9E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</w:tcPr>
          <w:p w:rsidR="00D070A9" w:rsidRPr="00E67089" w:rsidRDefault="00D070A9" w:rsidP="007C6ED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4677" w:type="dxa"/>
          </w:tcPr>
          <w:p w:rsidR="00D070A9" w:rsidRPr="00E67089" w:rsidRDefault="00D070A9" w:rsidP="007C6ED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D070A9" w:rsidRPr="00E67089" w:rsidRDefault="007C6ED8" w:rsidP="007C6ED8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 xml:space="preserve">Deltakerens totale poeng for Festing av utstyr og ledere 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070A9" w:rsidRPr="00E67089" w:rsidRDefault="00095328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4677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677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E</w:t>
            </w:r>
          </w:p>
        </w:tc>
        <w:tc>
          <w:tcPr>
            <w:tcW w:w="2722" w:type="dxa"/>
          </w:tcPr>
          <w:p w:rsidR="00D070A9" w:rsidRPr="00E67089" w:rsidRDefault="007C6ED8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Kabling og koblinger</w:t>
            </w: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722" w:type="dxa"/>
          </w:tcPr>
          <w:p w:rsidR="00D070A9" w:rsidRPr="00E67089" w:rsidRDefault="00AE166B" w:rsidP="00AE166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Korrekt tilstramming av koblinger i fordeling </w:t>
            </w:r>
            <w:r w:rsidR="008165FE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er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sjekket</w:t>
            </w:r>
          </w:p>
        </w:tc>
        <w:tc>
          <w:tcPr>
            <w:tcW w:w="4677" w:type="dxa"/>
          </w:tcPr>
          <w:p w:rsidR="00AE166B" w:rsidRPr="00E67089" w:rsidRDefault="00AE166B" w:rsidP="00AE166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AE166B" w:rsidP="00AE166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722" w:type="dxa"/>
          </w:tcPr>
          <w:p w:rsidR="00D070A9" w:rsidRPr="00E67089" w:rsidRDefault="00EE0B3C" w:rsidP="00EE0B3C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Ledninger godt festet til koblingspunkter</w:t>
            </w:r>
          </w:p>
        </w:tc>
        <w:tc>
          <w:tcPr>
            <w:tcW w:w="4677" w:type="dxa"/>
          </w:tcPr>
          <w:p w:rsidR="004D7DDF" w:rsidRPr="00E67089" w:rsidRDefault="004D7DD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leder frakoblet -1 poeng</w:t>
            </w:r>
          </w:p>
          <w:p w:rsidR="004D7DDF" w:rsidRPr="00E67089" w:rsidRDefault="004D7DDF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 løs kontakt -1 poeng</w:t>
            </w:r>
          </w:p>
          <w:p w:rsidR="00D070A9" w:rsidRPr="00E67089" w:rsidRDefault="00D070A9" w:rsidP="004D7DD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722" w:type="dxa"/>
          </w:tcPr>
          <w:p w:rsidR="00D070A9" w:rsidRPr="00E67089" w:rsidRDefault="004D7DDF" w:rsidP="00F42EF0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Ikke synlig kobber i koblinger i </w:t>
            </w:r>
            <w:r w:rsidR="00F42EF0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fordelingen, ingen ledere over DIN-skinnen</w:t>
            </w:r>
          </w:p>
        </w:tc>
        <w:tc>
          <w:tcPr>
            <w:tcW w:w="4677" w:type="dxa"/>
          </w:tcPr>
          <w:p w:rsidR="00D070A9" w:rsidRPr="00E67089" w:rsidRDefault="00F42EF0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Synlig </w:t>
            </w:r>
            <w:proofErr w:type="spellStart"/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Cu</w:t>
            </w:r>
            <w:proofErr w:type="spellEnd"/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-1p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F42EF0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Ledere over DIN-skinnen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-1p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722" w:type="dxa"/>
          </w:tcPr>
          <w:p w:rsidR="00D070A9" w:rsidRPr="00E67089" w:rsidRDefault="00810F15" w:rsidP="00CD4315">
            <w:pPr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Kablenes ytterisolasjon skal føres </w:t>
            </w:r>
            <w:r w:rsidR="00CD4315"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10 – 30 mm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>inn fordeling</w:t>
            </w:r>
            <w:r w:rsidR="00CD4315"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 </w:t>
            </w:r>
          </w:p>
        </w:tc>
        <w:tc>
          <w:tcPr>
            <w:tcW w:w="4677" w:type="dxa"/>
          </w:tcPr>
          <w:p w:rsidR="00D070A9" w:rsidRPr="00E67089" w:rsidRDefault="00CD4315" w:rsidP="00D070A9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10-30mm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>1 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>oeng</w:t>
            </w:r>
          </w:p>
          <w:p w:rsidR="00D070A9" w:rsidRPr="00E67089" w:rsidRDefault="00CD4315" w:rsidP="00CD4315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>Ellers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3A647F" w:rsidRPr="00E67089" w:rsidTr="00D070A9">
        <w:trPr>
          <w:trHeight w:hRule="exact" w:val="907"/>
        </w:trPr>
        <w:tc>
          <w:tcPr>
            <w:tcW w:w="534" w:type="dxa"/>
          </w:tcPr>
          <w:p w:rsidR="003A647F" w:rsidRPr="00E67089" w:rsidRDefault="003A647F" w:rsidP="003A647F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722" w:type="dxa"/>
          </w:tcPr>
          <w:p w:rsidR="003A647F" w:rsidRPr="00E67089" w:rsidRDefault="003A647F" w:rsidP="00487E3D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Lampens koblingsboks </w:t>
            </w:r>
            <w:r w:rsidR="00487E3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har god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orden og lederne i boksen er intakte </w:t>
            </w:r>
            <w:r w:rsidR="00487E3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– ikke synlig kobber</w:t>
            </w:r>
          </w:p>
        </w:tc>
        <w:tc>
          <w:tcPr>
            <w:tcW w:w="4677" w:type="dxa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3A647F" w:rsidRPr="00E67089" w:rsidTr="00D070A9">
        <w:trPr>
          <w:trHeight w:hRule="exact" w:val="907"/>
        </w:trPr>
        <w:tc>
          <w:tcPr>
            <w:tcW w:w="534" w:type="dxa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722" w:type="dxa"/>
          </w:tcPr>
          <w:p w:rsidR="003A647F" w:rsidRPr="00E67089" w:rsidRDefault="00D83E24" w:rsidP="00D83E24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Et vern 10/3/C har blitt montert/byttet ut i fordelingen </w:t>
            </w:r>
          </w:p>
        </w:tc>
        <w:tc>
          <w:tcPr>
            <w:tcW w:w="4677" w:type="dxa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</w:t>
            </w:r>
            <w:r w:rsidR="00D83E24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 poeng</w:t>
            </w:r>
          </w:p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3A647F" w:rsidRPr="00E67089" w:rsidTr="00D070A9">
        <w:trPr>
          <w:trHeight w:hRule="exact" w:val="907"/>
        </w:trPr>
        <w:tc>
          <w:tcPr>
            <w:tcW w:w="534" w:type="dxa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722" w:type="dxa"/>
          </w:tcPr>
          <w:p w:rsidR="003A647F" w:rsidRPr="00E67089" w:rsidRDefault="009C62EB" w:rsidP="009C62EB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På ovnen er beskyttelseslederen ikke koblet til, og ledningen med støpsel er koblet til kontakten</w:t>
            </w:r>
          </w:p>
        </w:tc>
        <w:tc>
          <w:tcPr>
            <w:tcW w:w="4677" w:type="dxa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2 poeng</w:t>
            </w:r>
          </w:p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3A647F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3A647F" w:rsidRPr="00E67089" w:rsidRDefault="009C62EB" w:rsidP="009C62EB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 xml:space="preserve">Deltakerens totale poeng for Kabling og koblinger 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3A647F" w:rsidRPr="00E67089" w:rsidRDefault="003A647F" w:rsidP="003A647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3A647F" w:rsidRPr="00E67089" w:rsidRDefault="003A647F" w:rsidP="003A647F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4677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677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F</w:t>
            </w:r>
          </w:p>
        </w:tc>
        <w:tc>
          <w:tcPr>
            <w:tcW w:w="2722" w:type="dxa"/>
          </w:tcPr>
          <w:p w:rsidR="00D070A9" w:rsidRPr="00E67089" w:rsidRDefault="001E160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Brukerservice og dokumentasjon</w:t>
            </w: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722" w:type="dxa"/>
          </w:tcPr>
          <w:p w:rsidR="00D070A9" w:rsidRPr="00E67089" w:rsidRDefault="001E1609" w:rsidP="001E160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Måleresultatene er notert i skjema</w:t>
            </w:r>
          </w:p>
        </w:tc>
        <w:tc>
          <w:tcPr>
            <w:tcW w:w="4677" w:type="dxa"/>
          </w:tcPr>
          <w:p w:rsidR="001E1609" w:rsidRPr="00E67089" w:rsidRDefault="001E1609" w:rsidP="001E160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1E1609" w:rsidP="001E160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722" w:type="dxa"/>
          </w:tcPr>
          <w:p w:rsidR="00D070A9" w:rsidRPr="00E67089" w:rsidRDefault="00104A92" w:rsidP="00104A9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Måleskjemaet er signert og datert </w:t>
            </w:r>
          </w:p>
        </w:tc>
        <w:tc>
          <w:tcPr>
            <w:tcW w:w="4677" w:type="dxa"/>
          </w:tcPr>
          <w:p w:rsidR="001E1609" w:rsidRPr="00E67089" w:rsidRDefault="001E1609" w:rsidP="001E160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2 poeng</w:t>
            </w:r>
          </w:p>
          <w:p w:rsidR="00D070A9" w:rsidRPr="00E67089" w:rsidRDefault="001E1609" w:rsidP="001E160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722" w:type="dxa"/>
          </w:tcPr>
          <w:p w:rsidR="00D070A9" w:rsidRPr="00E67089" w:rsidRDefault="00104A92" w:rsidP="00104A9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Nedtegnelser fra målingene er korrekt notert i måleskjemaet </w:t>
            </w:r>
          </w:p>
        </w:tc>
        <w:tc>
          <w:tcPr>
            <w:tcW w:w="4677" w:type="dxa"/>
          </w:tcPr>
          <w:p w:rsidR="00D070A9" w:rsidRPr="00E67089" w:rsidRDefault="00104A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Ingen merknad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104A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1 merknad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104A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Ellers 0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722" w:type="dxa"/>
          </w:tcPr>
          <w:p w:rsidR="00D070A9" w:rsidRPr="00E67089" w:rsidRDefault="00FD7DA6" w:rsidP="00FD7DA6">
            <w:pPr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All dokumentasjon er intakt og ryddig </w:t>
            </w:r>
          </w:p>
        </w:tc>
        <w:tc>
          <w:tcPr>
            <w:tcW w:w="4677" w:type="dxa"/>
          </w:tcPr>
          <w:p w:rsidR="00FD7DA6" w:rsidRPr="00E67089" w:rsidRDefault="00FD7DA6" w:rsidP="00FD7DA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FD7DA6" w:rsidP="00FD7DA6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722" w:type="dxa"/>
          </w:tcPr>
          <w:p w:rsidR="00D070A9" w:rsidRPr="00E67089" w:rsidRDefault="00FD7DA6" w:rsidP="00FD7DA6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Ved brukerveiledning gjør deltakeren seg godt forstått, er rolig og kundeorientert</w:t>
            </w:r>
          </w:p>
        </w:tc>
        <w:tc>
          <w:tcPr>
            <w:tcW w:w="4677" w:type="dxa"/>
          </w:tcPr>
          <w:p w:rsidR="00D070A9" w:rsidRPr="00E67089" w:rsidRDefault="00FD7DA6" w:rsidP="00FB740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Brukerveiledning blir gitt </w:t>
            </w:r>
            <w:r w:rsidR="00FB740A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slik at ufaglærte forstår hensikten 1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722" w:type="dxa"/>
          </w:tcPr>
          <w:p w:rsidR="00D070A9" w:rsidRPr="00E67089" w:rsidRDefault="00FB740A" w:rsidP="00FB740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Kan forklare funksjonen til hovedsikringen og kurssikringene </w:t>
            </w:r>
          </w:p>
        </w:tc>
        <w:tc>
          <w:tcPr>
            <w:tcW w:w="4677" w:type="dxa"/>
          </w:tcPr>
          <w:p w:rsidR="00FB740A" w:rsidRPr="00E67089" w:rsidRDefault="00FB740A" w:rsidP="00FB740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FB740A" w:rsidP="00FB740A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7</w:t>
            </w:r>
          </w:p>
        </w:tc>
        <w:tc>
          <w:tcPr>
            <w:tcW w:w="2722" w:type="dxa"/>
          </w:tcPr>
          <w:p w:rsidR="00D070A9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Gi</w:t>
            </w:r>
            <w:r w:rsidR="00487E3D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veiledning om motorstyringen og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beskyttelsesinnretninger </w:t>
            </w:r>
          </w:p>
        </w:tc>
        <w:tc>
          <w:tcPr>
            <w:tcW w:w="4677" w:type="dxa"/>
          </w:tcPr>
          <w:p w:rsidR="00B07A3D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8</w:t>
            </w:r>
          </w:p>
        </w:tc>
        <w:tc>
          <w:tcPr>
            <w:tcW w:w="2722" w:type="dxa"/>
          </w:tcPr>
          <w:p w:rsidR="00D070A9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Levering av utstyrsdokumentasjon og brukerveiledninger til kunden</w:t>
            </w:r>
          </w:p>
        </w:tc>
        <w:tc>
          <w:tcPr>
            <w:tcW w:w="4677" w:type="dxa"/>
          </w:tcPr>
          <w:p w:rsidR="00B07A3D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B07A3D" w:rsidP="00B07A3D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9</w:t>
            </w:r>
          </w:p>
        </w:tc>
        <w:tc>
          <w:tcPr>
            <w:tcW w:w="2722" w:type="dxa"/>
          </w:tcPr>
          <w:p w:rsidR="00D070A9" w:rsidRPr="00E67089" w:rsidRDefault="00B07A3D" w:rsidP="0071264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Gjøre kunden oppmerksom på </w:t>
            </w:r>
            <w:r w:rsidR="0071264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viktighet av å jevnlig operere testknappen på jordfeilvernet </w:t>
            </w:r>
          </w:p>
        </w:tc>
        <w:tc>
          <w:tcPr>
            <w:tcW w:w="4677" w:type="dxa"/>
          </w:tcPr>
          <w:p w:rsidR="00712646" w:rsidRPr="00E67089" w:rsidRDefault="00712646" w:rsidP="0071264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712646" w:rsidP="0071264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D070A9" w:rsidRPr="00E67089" w:rsidRDefault="00712646" w:rsidP="00712646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 xml:space="preserve">Deltakerens totale poeng for Brukerservice og dokumentasjon 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  <w:r w:rsidRPr="00E67089">
        <w:rPr>
          <w:rFonts w:ascii="Times New Roman" w:hAnsi="Times New Roman" w:cs="Times New Roman"/>
          <w:sz w:val="24"/>
        </w:rPr>
        <w:br w:type="page"/>
      </w:r>
    </w:p>
    <w:tbl>
      <w:tblPr>
        <w:tblStyle w:val="Tabellrutenett"/>
        <w:tblW w:w="10059" w:type="dxa"/>
        <w:tblLayout w:type="fixed"/>
        <w:tblLook w:val="04A0" w:firstRow="1" w:lastRow="0" w:firstColumn="1" w:lastColumn="0" w:noHBand="0" w:noVBand="1"/>
      </w:tblPr>
      <w:tblGrid>
        <w:gridCol w:w="534"/>
        <w:gridCol w:w="2722"/>
        <w:gridCol w:w="4677"/>
        <w:gridCol w:w="709"/>
        <w:gridCol w:w="708"/>
        <w:gridCol w:w="709"/>
      </w:tblGrid>
      <w:tr w:rsidR="002D0936" w:rsidRPr="00E67089" w:rsidTr="00D070A9">
        <w:trPr>
          <w:trHeight w:val="488"/>
        </w:trPr>
        <w:tc>
          <w:tcPr>
            <w:tcW w:w="534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  <w:tc>
          <w:tcPr>
            <w:tcW w:w="2722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Beskrivelse</w:t>
            </w:r>
          </w:p>
        </w:tc>
        <w:tc>
          <w:tcPr>
            <w:tcW w:w="4677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br/>
              <w:t>Bedømmingskriterier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Trekk</w:t>
            </w:r>
          </w:p>
          <w:p w:rsidR="002D0936" w:rsidRPr="00E67089" w:rsidRDefault="002D0936" w:rsidP="002D0936">
            <w:pPr>
              <w:pStyle w:val="Default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Poeng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Max Poeng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:rsidR="002D0936" w:rsidRPr="00E67089" w:rsidRDefault="002D0936" w:rsidP="002D0936">
            <w:pPr>
              <w:pStyle w:val="Default"/>
              <w:jc w:val="center"/>
              <w:rPr>
                <w:rFonts w:ascii="Times New Roman" w:hAnsi="Times New Roman" w:cs="Times New Roman"/>
                <w:sz w:val="12"/>
                <w:szCs w:val="12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2"/>
                <w:szCs w:val="12"/>
                <w:lang w:val="nb-NO"/>
              </w:rPr>
              <w:t>Oppnådd Poeng</w:t>
            </w:r>
          </w:p>
        </w:tc>
      </w:tr>
      <w:tr w:rsidR="00D070A9" w:rsidRPr="00E67089" w:rsidTr="00D070A9">
        <w:trPr>
          <w:trHeight w:hRule="exact" w:val="373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 xml:space="preserve"> G</w:t>
            </w:r>
          </w:p>
        </w:tc>
        <w:tc>
          <w:tcPr>
            <w:tcW w:w="2722" w:type="dxa"/>
          </w:tcPr>
          <w:p w:rsidR="00D070A9" w:rsidRPr="00E67089" w:rsidRDefault="00041202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lang w:val="nb-NO"/>
              </w:rPr>
              <w:t>Bærekraftig utvikling, entreprenørskap og holdninger</w:t>
            </w:r>
          </w:p>
        </w:tc>
        <w:tc>
          <w:tcPr>
            <w:tcW w:w="4677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2722" w:type="dxa"/>
          </w:tcPr>
          <w:p w:rsidR="00D070A9" w:rsidRPr="00E67089" w:rsidRDefault="00643F92" w:rsidP="00643F92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Økonomisk bruk av utstyr og materialer</w:t>
            </w:r>
          </w:p>
        </w:tc>
        <w:tc>
          <w:tcPr>
            <w:tcW w:w="4677" w:type="dxa"/>
          </w:tcPr>
          <w:p w:rsidR="00D070A9" w:rsidRPr="00E67089" w:rsidRDefault="00643F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Liten mengde avfall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2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643F92" w:rsidRPr="00E67089" w:rsidRDefault="00643F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Moderat mengde avfall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1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p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oeng</w:t>
            </w:r>
          </w:p>
          <w:p w:rsidR="00D070A9" w:rsidRPr="00E67089" w:rsidRDefault="00643F92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Mye avfall 0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2722" w:type="dxa"/>
          </w:tcPr>
          <w:p w:rsidR="00D070A9" w:rsidRPr="00E67089" w:rsidRDefault="005461C4" w:rsidP="005461C4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>Helsefremmende arbeidsmetoder – ergonomi og aktsomhet</w:t>
            </w:r>
          </w:p>
        </w:tc>
        <w:tc>
          <w:tcPr>
            <w:tcW w:w="4677" w:type="dxa"/>
          </w:tcPr>
          <w:p w:rsidR="00D070A9" w:rsidRPr="00E67089" w:rsidRDefault="005461C4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Slitsomme arbeidsposisjoner, rotering av </w:t>
            </w:r>
            <w:r w:rsidR="001048C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kroppen, mye bøying og strekking 0 poeng</w:t>
            </w:r>
          </w:p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3</w:t>
            </w:r>
          </w:p>
        </w:tc>
        <w:tc>
          <w:tcPr>
            <w:tcW w:w="2722" w:type="dxa"/>
          </w:tcPr>
          <w:p w:rsidR="00D070A9" w:rsidRPr="00E67089" w:rsidRDefault="001048C6" w:rsidP="001048C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Avfallssortering </w:t>
            </w:r>
            <w:proofErr w:type="spellStart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Cu</w:t>
            </w:r>
            <w:proofErr w:type="spellEnd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/ restavfall</w:t>
            </w:r>
          </w:p>
        </w:tc>
        <w:tc>
          <w:tcPr>
            <w:tcW w:w="4677" w:type="dxa"/>
          </w:tcPr>
          <w:p w:rsidR="001048C6" w:rsidRPr="00E67089" w:rsidRDefault="001048C6" w:rsidP="001048C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1048C6" w:rsidP="001048C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4</w:t>
            </w:r>
          </w:p>
        </w:tc>
        <w:tc>
          <w:tcPr>
            <w:tcW w:w="2722" w:type="dxa"/>
          </w:tcPr>
          <w:p w:rsidR="00D070A9" w:rsidRPr="00E67089" w:rsidRDefault="001048C6" w:rsidP="001048C6">
            <w:pPr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lang w:val="nb-NO"/>
              </w:rPr>
              <w:t xml:space="preserve">Rydding av arbeidssted uoppfordret </w:t>
            </w:r>
          </w:p>
        </w:tc>
        <w:tc>
          <w:tcPr>
            <w:tcW w:w="4677" w:type="dxa"/>
          </w:tcPr>
          <w:p w:rsidR="001048C6" w:rsidRPr="00E67089" w:rsidRDefault="001048C6" w:rsidP="001048C6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1 poeng</w:t>
            </w:r>
          </w:p>
          <w:p w:rsidR="00D070A9" w:rsidRPr="00E67089" w:rsidRDefault="001048C6" w:rsidP="001048C6">
            <w:pPr>
              <w:tabs>
                <w:tab w:val="left" w:pos="3286"/>
              </w:tabs>
              <w:rPr>
                <w:rFonts w:ascii="Times New Roman" w:hAnsi="Times New Roman" w:cs="Times New Roman"/>
                <w:color w:val="FF0000"/>
                <w:sz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Nei 0 poeng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bCs/>
                <w:color w:val="FF0000"/>
                <w:sz w:val="16"/>
                <w:szCs w:val="16"/>
                <w:lang w:val="nb-NO"/>
              </w:rPr>
              <w:t>5</w:t>
            </w:r>
          </w:p>
        </w:tc>
        <w:tc>
          <w:tcPr>
            <w:tcW w:w="2722" w:type="dxa"/>
          </w:tcPr>
          <w:p w:rsidR="00D070A9" w:rsidRPr="00E67089" w:rsidRDefault="001048C6" w:rsidP="00D860B8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proofErr w:type="spellStart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Entreprenøraktig</w:t>
            </w:r>
            <w:proofErr w:type="spellEnd"/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</w:t>
            </w:r>
            <w:r w:rsidR="00D860B8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kvalitet på arbeid </w:t>
            </w:r>
          </w:p>
        </w:tc>
        <w:tc>
          <w:tcPr>
            <w:tcW w:w="4677" w:type="dxa"/>
          </w:tcPr>
          <w:p w:rsidR="00D070A9" w:rsidRPr="00E67089" w:rsidRDefault="00D860B8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Ja / Nei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(subje</w:t>
            </w:r>
            <w:r w:rsidR="00DC5FD8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tiv </w:t>
            </w:r>
            <w:r w:rsidR="00DC5FD8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evaluering av 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C</w:t>
            </w:r>
            <w:r w:rsidR="00DC5FD8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11</w:t>
            </w:r>
            <w:r w:rsidR="00D070A9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3-4p = 1p)</w:t>
            </w:r>
          </w:p>
          <w:p w:rsidR="00D070A9" w:rsidRPr="00E67089" w:rsidRDefault="00DC5FD8" w:rsidP="00DC5FD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Dommerne vil gjøre en subjektiv vurdering i fellesskap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907"/>
        </w:trPr>
        <w:tc>
          <w:tcPr>
            <w:tcW w:w="534" w:type="dxa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6</w:t>
            </w:r>
          </w:p>
        </w:tc>
        <w:tc>
          <w:tcPr>
            <w:tcW w:w="2722" w:type="dxa"/>
          </w:tcPr>
          <w:p w:rsidR="00D070A9" w:rsidRPr="00E67089" w:rsidRDefault="00DC5FD8" w:rsidP="00DC5FD8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Omfattende ferdigheter i evaluering av kvalitet på eget arbeid </w:t>
            </w:r>
          </w:p>
        </w:tc>
        <w:tc>
          <w:tcPr>
            <w:tcW w:w="4677" w:type="dxa"/>
          </w:tcPr>
          <w:p w:rsidR="00F35F4C" w:rsidRPr="00E67089" w:rsidRDefault="00772E17" w:rsidP="00D070A9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Vurderer </w:t>
            </w:r>
            <w:r w:rsidR="00F35F4C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korrekt </w:t>
            </w: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at installasjonen </w:t>
            </w:r>
            <w:r w:rsidR="008A0AA6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kan overleveres til kunde</w:t>
            </w:r>
            <w:r w:rsidR="00F35F4C"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 xml:space="preserve"> 2 poeng</w:t>
            </w:r>
          </w:p>
          <w:p w:rsidR="00D070A9" w:rsidRPr="00E67089" w:rsidRDefault="00F35F4C" w:rsidP="00F35F4C">
            <w:pPr>
              <w:rPr>
                <w:rFonts w:ascii="Times New Roman" w:hAnsi="Times New Roman" w:cs="Times New Roman"/>
                <w:lang w:val="nb-NO"/>
              </w:rPr>
            </w:pPr>
            <w:r w:rsidRPr="00E67089"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  <w:t>Korrekt anslag over gjenværende arbeid før anlegget kan overleveres til kunde 1 poeng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  <w:tc>
          <w:tcPr>
            <w:tcW w:w="708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spacing w:line="480" w:lineRule="auto"/>
              <w:rPr>
                <w:rFonts w:ascii="Times New Roman" w:hAnsi="Times New Roman" w:cs="Times New Roman"/>
                <w:color w:val="FF0000"/>
                <w:sz w:val="16"/>
                <w:szCs w:val="16"/>
                <w:lang w:val="nb-NO"/>
              </w:rPr>
            </w:pPr>
          </w:p>
        </w:tc>
      </w:tr>
      <w:tr w:rsidR="00D070A9" w:rsidRPr="00E67089" w:rsidTr="00D070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  <w:t>Sub</w:t>
            </w:r>
          </w:p>
        </w:tc>
        <w:tc>
          <w:tcPr>
            <w:tcW w:w="7399" w:type="dxa"/>
            <w:gridSpan w:val="2"/>
            <w:shd w:val="clear" w:color="auto" w:fill="A6A6A6" w:themeFill="background1" w:themeFillShade="A6"/>
          </w:tcPr>
          <w:p w:rsidR="00D070A9" w:rsidRPr="00E67089" w:rsidRDefault="00F35F4C" w:rsidP="00D070A9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Deltakerens totale poeng for Bærekraftig utvikling, entreprenørskap og holdninger.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sz w:val="16"/>
                <w:szCs w:val="16"/>
                <w:lang w:val="nb-NO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D070A9" w:rsidRPr="00E67089" w:rsidRDefault="00D070A9" w:rsidP="00D070A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</w:pPr>
            <w:r w:rsidRPr="00E67089"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nb-NO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070A9" w:rsidRPr="00E67089" w:rsidRDefault="00D070A9" w:rsidP="00D070A9">
            <w:pPr>
              <w:pStyle w:val="Default"/>
              <w:rPr>
                <w:rFonts w:ascii="Times New Roman" w:hAnsi="Times New Roman" w:cs="Times New Roman"/>
                <w:b/>
                <w:sz w:val="16"/>
                <w:szCs w:val="16"/>
                <w:lang w:val="nb-NO"/>
              </w:rPr>
            </w:pPr>
          </w:p>
        </w:tc>
      </w:tr>
    </w:tbl>
    <w:p w:rsidR="00D070A9" w:rsidRPr="00E67089" w:rsidRDefault="00D070A9" w:rsidP="00D070A9">
      <w:pPr>
        <w:rPr>
          <w:rFonts w:ascii="Times New Roman" w:hAnsi="Times New Roman" w:cs="Times New Roman"/>
          <w:sz w:val="24"/>
        </w:rPr>
      </w:pPr>
    </w:p>
    <w:p w:rsidR="00F931AA" w:rsidRPr="00E67089" w:rsidRDefault="00F931AA"/>
    <w:sectPr w:rsidR="00F931AA" w:rsidRPr="00E67089" w:rsidSect="00D070A9">
      <w:headerReference w:type="default" r:id="rId16"/>
      <w:pgSz w:w="12240" w:h="15840" w:code="1"/>
      <w:pgMar w:top="680" w:right="720" w:bottom="567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DB6" w:rsidRDefault="00640DB6" w:rsidP="00691C23">
      <w:pPr>
        <w:spacing w:after="0" w:line="240" w:lineRule="auto"/>
      </w:pPr>
      <w:r>
        <w:separator/>
      </w:r>
    </w:p>
  </w:endnote>
  <w:endnote w:type="continuationSeparator" w:id="0">
    <w:p w:rsidR="00640DB6" w:rsidRDefault="00640DB6" w:rsidP="00691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DB6" w:rsidRDefault="00640DB6" w:rsidP="00691C23">
      <w:pPr>
        <w:spacing w:after="0" w:line="240" w:lineRule="auto"/>
      </w:pPr>
      <w:r>
        <w:separator/>
      </w:r>
    </w:p>
  </w:footnote>
  <w:footnote w:type="continuationSeparator" w:id="0">
    <w:p w:rsidR="00640DB6" w:rsidRDefault="00640DB6" w:rsidP="00691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DB6" w:rsidRPr="00426BAE" w:rsidRDefault="00640DB6" w:rsidP="00426BAE">
    <w:pPr>
      <w:tabs>
        <w:tab w:val="left" w:pos="3705"/>
      </w:tabs>
      <w:rPr>
        <w:rFonts w:ascii="Comic Sans MS" w:hAnsi="Comic Sans MS"/>
        <w:b/>
        <w:sz w:val="36"/>
        <w:szCs w:val="36"/>
      </w:rPr>
    </w:pPr>
    <w:r w:rsidRPr="00BF4595">
      <w:rPr>
        <w:noProof/>
        <w:lang w:eastAsia="nb-NO"/>
      </w:rPr>
      <w:drawing>
        <wp:inline distT="0" distB="0" distL="0" distR="0" wp14:anchorId="2F6BF8FC" wp14:editId="5C3B9F35">
          <wp:extent cx="1752128" cy="809625"/>
          <wp:effectExtent l="0" t="0" r="635" b="0"/>
          <wp:docPr id="1" name="Kuva 1" descr="C:\Users\pniemi\AppData\Local\Microsoft\Windows\Temporary Internet Files\Content.Outlook\3E0JXEM5\170922_Arctic Skills logo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170922_Arctic Skills logo1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985" cy="82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31588B40" wp14:editId="2CE2ED9E">
          <wp:simplePos x="0" y="0"/>
          <wp:positionH relativeFrom="column">
            <wp:posOffset>5327650</wp:posOffset>
          </wp:positionH>
          <wp:positionV relativeFrom="paragraph">
            <wp:posOffset>292100</wp:posOffset>
          </wp:positionV>
          <wp:extent cx="1466850" cy="568929"/>
          <wp:effectExtent l="0" t="0" r="0" b="3175"/>
          <wp:wrapNone/>
          <wp:docPr id="6" name="Bilde 6" descr="http://ansattportal/Global/Profilprogram/Logo%20til%20bruk/Skoler/cmyk/FFK_logo_familiemerke_Kirkene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nsattportal/Global/Profilprogram/Logo%20til%20bruk/Skoler/cmyk/FFK_logo_familiemerke_Kirkenes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68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</w:t>
    </w:r>
    <w:r w:rsidRPr="000E5B83">
      <w:rPr>
        <w:rFonts w:ascii="Comic Sans MS" w:hAnsi="Comic Sans MS"/>
        <w:b/>
        <w:color w:val="0070C0"/>
        <w:sz w:val="32"/>
        <w:szCs w:val="32"/>
      </w:rPr>
      <w:t>FM ELEKTRIKERFAGET 201</w:t>
    </w:r>
    <w:r>
      <w:rPr>
        <w:rFonts w:ascii="Comic Sans MS" w:hAnsi="Comic Sans MS"/>
        <w:b/>
        <w:color w:val="0070C0"/>
        <w:sz w:val="32"/>
        <w:szCs w:val="32"/>
      </w:rPr>
      <w:t>8</w:t>
    </w:r>
  </w:p>
  <w:p w:rsidR="00640DB6" w:rsidRDefault="00640DB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e 76" o:spid="_x0000_i1026" type="#_x0000_t75" style="width:20in;height:810pt;visibility:visible;mso-wrap-style:square" o:bullet="t">
        <v:imagedata r:id="rId1" o:title=""/>
      </v:shape>
    </w:pict>
  </w:numPicBullet>
  <w:abstractNum w:abstractNumId="0" w15:restartNumberingAfterBreak="0">
    <w:nsid w:val="0CE44719"/>
    <w:multiLevelType w:val="hybridMultilevel"/>
    <w:tmpl w:val="48766E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12096"/>
    <w:multiLevelType w:val="hybridMultilevel"/>
    <w:tmpl w:val="E606099C"/>
    <w:lvl w:ilvl="0" w:tplc="7F4E6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49A5"/>
    <w:multiLevelType w:val="hybridMultilevel"/>
    <w:tmpl w:val="1236196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E01707"/>
    <w:multiLevelType w:val="hybridMultilevel"/>
    <w:tmpl w:val="21066F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65F6F"/>
    <w:multiLevelType w:val="hybridMultilevel"/>
    <w:tmpl w:val="FFECA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60497"/>
    <w:multiLevelType w:val="hybridMultilevel"/>
    <w:tmpl w:val="93B4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A9"/>
    <w:rsid w:val="0002650D"/>
    <w:rsid w:val="00040C12"/>
    <w:rsid w:val="00041202"/>
    <w:rsid w:val="00056839"/>
    <w:rsid w:val="00071282"/>
    <w:rsid w:val="00083212"/>
    <w:rsid w:val="000859F0"/>
    <w:rsid w:val="00092BB4"/>
    <w:rsid w:val="00095328"/>
    <w:rsid w:val="00097F28"/>
    <w:rsid w:val="000A3986"/>
    <w:rsid w:val="000C4897"/>
    <w:rsid w:val="000E5B83"/>
    <w:rsid w:val="000E6111"/>
    <w:rsid w:val="000F07B8"/>
    <w:rsid w:val="001048C6"/>
    <w:rsid w:val="00104A92"/>
    <w:rsid w:val="001252F6"/>
    <w:rsid w:val="00125614"/>
    <w:rsid w:val="0015541D"/>
    <w:rsid w:val="00175DAC"/>
    <w:rsid w:val="00177AD2"/>
    <w:rsid w:val="00177F0D"/>
    <w:rsid w:val="001825BA"/>
    <w:rsid w:val="00190253"/>
    <w:rsid w:val="001A68C5"/>
    <w:rsid w:val="001B607B"/>
    <w:rsid w:val="001B6939"/>
    <w:rsid w:val="001C247F"/>
    <w:rsid w:val="001C335A"/>
    <w:rsid w:val="001C5402"/>
    <w:rsid w:val="001E0173"/>
    <w:rsid w:val="001E1609"/>
    <w:rsid w:val="002031B5"/>
    <w:rsid w:val="0020645C"/>
    <w:rsid w:val="00232D6F"/>
    <w:rsid w:val="00240A1A"/>
    <w:rsid w:val="00245AE6"/>
    <w:rsid w:val="00261230"/>
    <w:rsid w:val="00262F7E"/>
    <w:rsid w:val="00274D31"/>
    <w:rsid w:val="0028635E"/>
    <w:rsid w:val="0028724D"/>
    <w:rsid w:val="00290F62"/>
    <w:rsid w:val="002A3FAB"/>
    <w:rsid w:val="002B0EA9"/>
    <w:rsid w:val="002C2566"/>
    <w:rsid w:val="002C4364"/>
    <w:rsid w:val="002D0936"/>
    <w:rsid w:val="002E6F0E"/>
    <w:rsid w:val="002F2150"/>
    <w:rsid w:val="00303732"/>
    <w:rsid w:val="00303B45"/>
    <w:rsid w:val="0031168E"/>
    <w:rsid w:val="003126F3"/>
    <w:rsid w:val="003231EC"/>
    <w:rsid w:val="00335B86"/>
    <w:rsid w:val="00353E60"/>
    <w:rsid w:val="00385C95"/>
    <w:rsid w:val="003A467B"/>
    <w:rsid w:val="003A647F"/>
    <w:rsid w:val="003A7D9A"/>
    <w:rsid w:val="003B3474"/>
    <w:rsid w:val="003B7E04"/>
    <w:rsid w:val="003C0F86"/>
    <w:rsid w:val="003C6144"/>
    <w:rsid w:val="003D0C3E"/>
    <w:rsid w:val="003D19C8"/>
    <w:rsid w:val="003F2113"/>
    <w:rsid w:val="003F4172"/>
    <w:rsid w:val="004016C2"/>
    <w:rsid w:val="00404ABD"/>
    <w:rsid w:val="00405E90"/>
    <w:rsid w:val="00426BAE"/>
    <w:rsid w:val="00430449"/>
    <w:rsid w:val="004438D8"/>
    <w:rsid w:val="0045574B"/>
    <w:rsid w:val="00467382"/>
    <w:rsid w:val="00471C9B"/>
    <w:rsid w:val="004756F6"/>
    <w:rsid w:val="00487E3D"/>
    <w:rsid w:val="004D7DDF"/>
    <w:rsid w:val="004F4515"/>
    <w:rsid w:val="004F7D5F"/>
    <w:rsid w:val="005027DD"/>
    <w:rsid w:val="00506A04"/>
    <w:rsid w:val="00516AE1"/>
    <w:rsid w:val="00526328"/>
    <w:rsid w:val="005322C1"/>
    <w:rsid w:val="0053375B"/>
    <w:rsid w:val="005337DA"/>
    <w:rsid w:val="0054111B"/>
    <w:rsid w:val="005461C4"/>
    <w:rsid w:val="00580869"/>
    <w:rsid w:val="00584DEE"/>
    <w:rsid w:val="005872EB"/>
    <w:rsid w:val="005E0B4D"/>
    <w:rsid w:val="005E4264"/>
    <w:rsid w:val="00601EB6"/>
    <w:rsid w:val="00640DB6"/>
    <w:rsid w:val="00643F92"/>
    <w:rsid w:val="0065531F"/>
    <w:rsid w:val="00663E2C"/>
    <w:rsid w:val="00691C23"/>
    <w:rsid w:val="006A12FD"/>
    <w:rsid w:val="006A4840"/>
    <w:rsid w:val="006A5149"/>
    <w:rsid w:val="006A66FC"/>
    <w:rsid w:val="006C702B"/>
    <w:rsid w:val="006D0F7C"/>
    <w:rsid w:val="006D26E1"/>
    <w:rsid w:val="006E2943"/>
    <w:rsid w:val="006F632C"/>
    <w:rsid w:val="006F7813"/>
    <w:rsid w:val="00712646"/>
    <w:rsid w:val="0071267B"/>
    <w:rsid w:val="00713542"/>
    <w:rsid w:val="007164D1"/>
    <w:rsid w:val="007237B1"/>
    <w:rsid w:val="0074023A"/>
    <w:rsid w:val="00747EBA"/>
    <w:rsid w:val="00753797"/>
    <w:rsid w:val="00762DCB"/>
    <w:rsid w:val="007707FD"/>
    <w:rsid w:val="0077228A"/>
    <w:rsid w:val="00772E17"/>
    <w:rsid w:val="00791AE9"/>
    <w:rsid w:val="00791D7E"/>
    <w:rsid w:val="00797007"/>
    <w:rsid w:val="007A27F6"/>
    <w:rsid w:val="007A5220"/>
    <w:rsid w:val="007B7F1E"/>
    <w:rsid w:val="007C56E7"/>
    <w:rsid w:val="007C6ED8"/>
    <w:rsid w:val="007D2E26"/>
    <w:rsid w:val="007D67E4"/>
    <w:rsid w:val="007E4615"/>
    <w:rsid w:val="007E50A6"/>
    <w:rsid w:val="007E7ADF"/>
    <w:rsid w:val="007F4FCF"/>
    <w:rsid w:val="007F5227"/>
    <w:rsid w:val="00810F15"/>
    <w:rsid w:val="0081649E"/>
    <w:rsid w:val="008165FE"/>
    <w:rsid w:val="00817ACA"/>
    <w:rsid w:val="00820DFB"/>
    <w:rsid w:val="00837D83"/>
    <w:rsid w:val="008441F5"/>
    <w:rsid w:val="00844BE1"/>
    <w:rsid w:val="00853ACF"/>
    <w:rsid w:val="00866BF1"/>
    <w:rsid w:val="00883E0F"/>
    <w:rsid w:val="0089731B"/>
    <w:rsid w:val="00897C65"/>
    <w:rsid w:val="008A0AA6"/>
    <w:rsid w:val="008A3D54"/>
    <w:rsid w:val="008D1EB6"/>
    <w:rsid w:val="008E1F58"/>
    <w:rsid w:val="008F0E29"/>
    <w:rsid w:val="009221F6"/>
    <w:rsid w:val="00946DDD"/>
    <w:rsid w:val="00963F26"/>
    <w:rsid w:val="00977437"/>
    <w:rsid w:val="00981AE2"/>
    <w:rsid w:val="00990E33"/>
    <w:rsid w:val="00991B40"/>
    <w:rsid w:val="009A56EB"/>
    <w:rsid w:val="009C3932"/>
    <w:rsid w:val="009C4D85"/>
    <w:rsid w:val="009C4E1B"/>
    <w:rsid w:val="009C62EB"/>
    <w:rsid w:val="009E3212"/>
    <w:rsid w:val="009F30EF"/>
    <w:rsid w:val="009F7DAB"/>
    <w:rsid w:val="00A03A2F"/>
    <w:rsid w:val="00A233DE"/>
    <w:rsid w:val="00A246F8"/>
    <w:rsid w:val="00A2623F"/>
    <w:rsid w:val="00A36FEB"/>
    <w:rsid w:val="00A4710B"/>
    <w:rsid w:val="00A53B2B"/>
    <w:rsid w:val="00A54C3A"/>
    <w:rsid w:val="00A57CD9"/>
    <w:rsid w:val="00AE1368"/>
    <w:rsid w:val="00AE166B"/>
    <w:rsid w:val="00AE19EF"/>
    <w:rsid w:val="00B02E17"/>
    <w:rsid w:val="00B05550"/>
    <w:rsid w:val="00B07A3D"/>
    <w:rsid w:val="00B2318C"/>
    <w:rsid w:val="00B520A2"/>
    <w:rsid w:val="00B578EE"/>
    <w:rsid w:val="00B67DE7"/>
    <w:rsid w:val="00B921AC"/>
    <w:rsid w:val="00B9347C"/>
    <w:rsid w:val="00BB1274"/>
    <w:rsid w:val="00BB1802"/>
    <w:rsid w:val="00BD085A"/>
    <w:rsid w:val="00C14FDE"/>
    <w:rsid w:val="00C253C1"/>
    <w:rsid w:val="00C3189A"/>
    <w:rsid w:val="00C41155"/>
    <w:rsid w:val="00C41F9E"/>
    <w:rsid w:val="00C52652"/>
    <w:rsid w:val="00C83553"/>
    <w:rsid w:val="00C835F2"/>
    <w:rsid w:val="00CA2A75"/>
    <w:rsid w:val="00CB13F4"/>
    <w:rsid w:val="00CB50E1"/>
    <w:rsid w:val="00CD4315"/>
    <w:rsid w:val="00D070A9"/>
    <w:rsid w:val="00D07A62"/>
    <w:rsid w:val="00D23B3D"/>
    <w:rsid w:val="00D55A52"/>
    <w:rsid w:val="00D73DAD"/>
    <w:rsid w:val="00D83E24"/>
    <w:rsid w:val="00D844CF"/>
    <w:rsid w:val="00D860B8"/>
    <w:rsid w:val="00DA3350"/>
    <w:rsid w:val="00DC5FD8"/>
    <w:rsid w:val="00DF3086"/>
    <w:rsid w:val="00DF3783"/>
    <w:rsid w:val="00DF3D82"/>
    <w:rsid w:val="00DF4107"/>
    <w:rsid w:val="00E07228"/>
    <w:rsid w:val="00E1540E"/>
    <w:rsid w:val="00E16599"/>
    <w:rsid w:val="00E3792D"/>
    <w:rsid w:val="00E46AC4"/>
    <w:rsid w:val="00E50ADF"/>
    <w:rsid w:val="00E539CA"/>
    <w:rsid w:val="00E57943"/>
    <w:rsid w:val="00E67089"/>
    <w:rsid w:val="00E84B57"/>
    <w:rsid w:val="00E854BF"/>
    <w:rsid w:val="00E85EE3"/>
    <w:rsid w:val="00E8615C"/>
    <w:rsid w:val="00EA130C"/>
    <w:rsid w:val="00EA4DB8"/>
    <w:rsid w:val="00EB7E28"/>
    <w:rsid w:val="00EC0007"/>
    <w:rsid w:val="00EE0B3C"/>
    <w:rsid w:val="00EE18F2"/>
    <w:rsid w:val="00EE59AC"/>
    <w:rsid w:val="00EF76DD"/>
    <w:rsid w:val="00F030F3"/>
    <w:rsid w:val="00F0406B"/>
    <w:rsid w:val="00F17DDD"/>
    <w:rsid w:val="00F30E8A"/>
    <w:rsid w:val="00F310C9"/>
    <w:rsid w:val="00F33907"/>
    <w:rsid w:val="00F35F4C"/>
    <w:rsid w:val="00F42EF0"/>
    <w:rsid w:val="00F52337"/>
    <w:rsid w:val="00F55245"/>
    <w:rsid w:val="00F769DC"/>
    <w:rsid w:val="00F81449"/>
    <w:rsid w:val="00F81995"/>
    <w:rsid w:val="00F931AA"/>
    <w:rsid w:val="00FA3BDA"/>
    <w:rsid w:val="00FB280B"/>
    <w:rsid w:val="00FB740A"/>
    <w:rsid w:val="00FC0ADA"/>
    <w:rsid w:val="00FC3467"/>
    <w:rsid w:val="00FD77C2"/>
    <w:rsid w:val="00FD7DA6"/>
    <w:rsid w:val="00FE1EC0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5543C4"/>
  <w15:chartTrackingRefBased/>
  <w15:docId w15:val="{9047586A-CDD1-4693-AF2E-DCE536D78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A9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53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07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070A9"/>
    <w:rPr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D07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070A9"/>
    <w:rPr>
      <w:lang w:val="en-US"/>
    </w:rPr>
  </w:style>
  <w:style w:type="paragraph" w:customStyle="1" w:styleId="textbox">
    <w:name w:val="textbox"/>
    <w:basedOn w:val="Normal"/>
    <w:rsid w:val="00D07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Standardskriftforavsnitt"/>
    <w:rsid w:val="00D070A9"/>
  </w:style>
  <w:style w:type="table" w:styleId="Tabellrutenett">
    <w:name w:val="Table Grid"/>
    <w:basedOn w:val="Vanligtabell"/>
    <w:uiPriority w:val="39"/>
    <w:rsid w:val="00D070A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070A9"/>
    <w:pPr>
      <w:ind w:left="720"/>
      <w:contextualSpacing/>
    </w:pPr>
  </w:style>
  <w:style w:type="paragraph" w:customStyle="1" w:styleId="Default">
    <w:name w:val="Default"/>
    <w:rsid w:val="00D070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07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070A9"/>
    <w:rPr>
      <w:rFonts w:ascii="Segoe UI" w:hAnsi="Segoe UI" w:cs="Segoe UI"/>
      <w:sz w:val="18"/>
      <w:szCs w:val="18"/>
      <w:lang w:val="en-US"/>
    </w:rPr>
  </w:style>
  <w:style w:type="character" w:styleId="Hyperkobling">
    <w:name w:val="Hyperlink"/>
    <w:basedOn w:val="Standardskriftforavsnitt"/>
    <w:uiPriority w:val="99"/>
    <w:unhideWhenUsed/>
    <w:rsid w:val="00D070A9"/>
    <w:rPr>
      <w:color w:val="0000FF" w:themeColor="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070A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070A9"/>
    <w:rPr>
      <w:rFonts w:ascii="Consolas" w:hAnsi="Consolas"/>
      <w:sz w:val="20"/>
      <w:szCs w:val="20"/>
      <w:lang w:val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539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9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92890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6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44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307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91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cid:image004.png@01D16D4A.A946C510" TargetMode="External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9AEF1-CACF-4FE8-AE18-AE1E3942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2EC06907</Template>
  <TotalTime>234</TotalTime>
  <Pages>19</Pages>
  <Words>2782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Finnmark fylkeskommune</Company>
  <LinksUpToDate>false</LinksUpToDate>
  <CharactersWithSpaces>17493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Hansen, Gjermund</dc:creator>
  <cp:keywords/>
  <dc:description/>
  <cp:lastModifiedBy>Hansen, Gjermund</cp:lastModifiedBy>
  <cp:revision>7</cp:revision>
  <dcterms:created xsi:type="dcterms:W3CDTF">2018-01-16T09:29:00Z</dcterms:created>
  <dcterms:modified xsi:type="dcterms:W3CDTF">2018-01-16T19:27:00Z</dcterms:modified>
</cp:coreProperties>
</file>